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556A" w14:textId="1A26E34C" w:rsidR="00827721" w:rsidRDefault="00827721" w:rsidP="00827721">
      <w:pPr>
        <w:rPr>
          <w:rFonts w:asciiTheme="minorHAnsi" w:hAnsiTheme="minorHAnsi" w:cstheme="minorHAnsi"/>
        </w:rPr>
      </w:pPr>
    </w:p>
    <w:p w14:paraId="439D64B5" w14:textId="47217A17" w:rsidR="00827721" w:rsidRPr="005052C3" w:rsidRDefault="00827721" w:rsidP="00827721">
      <w:pPr>
        <w:rPr>
          <w:rFonts w:asciiTheme="minorHAnsi" w:hAnsiTheme="minorHAnsi" w:cstheme="minorHAnsi"/>
          <w:b/>
          <w:bCs/>
        </w:rPr>
      </w:pPr>
      <w:r w:rsidRPr="005052C3">
        <w:rPr>
          <w:rFonts w:asciiTheme="minorHAnsi" w:hAnsiTheme="minorHAnsi" w:cstheme="minorHAnsi"/>
          <w:b/>
          <w:bCs/>
        </w:rPr>
        <w:t>ESTAT DE DESPESES I INGRESSOS</w:t>
      </w:r>
    </w:p>
    <w:p w14:paraId="706C43CD" w14:textId="77777777" w:rsidR="00827721" w:rsidRPr="005052C3" w:rsidRDefault="00827721" w:rsidP="00827721">
      <w:pPr>
        <w:rPr>
          <w:rFonts w:asciiTheme="minorHAnsi" w:hAnsiTheme="minorHAnsi" w:cstheme="minorHAnsi"/>
          <w:b/>
          <w:bCs/>
        </w:rPr>
      </w:pPr>
    </w:p>
    <w:p w14:paraId="24748CC1" w14:textId="5DDABFE6" w:rsidR="00827721" w:rsidRPr="005052C3" w:rsidRDefault="00827721" w:rsidP="00827721">
      <w:pPr>
        <w:rPr>
          <w:rFonts w:asciiTheme="minorHAnsi" w:hAnsiTheme="minorHAnsi" w:cstheme="minorHAnsi"/>
          <w:b/>
          <w:bCs/>
        </w:rPr>
      </w:pPr>
      <w:r w:rsidRPr="005052C3">
        <w:rPr>
          <w:rFonts w:asciiTheme="minorHAnsi" w:hAnsiTheme="minorHAnsi" w:cstheme="minorHAnsi"/>
          <w:b/>
          <w:bCs/>
        </w:rPr>
        <w:t>RESUMS</w:t>
      </w:r>
    </w:p>
    <w:p w14:paraId="345CDE1C" w14:textId="77777777" w:rsidR="00827721" w:rsidRDefault="00827721" w:rsidP="00827721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tblpY="1"/>
        <w:tblOverlap w:val="never"/>
        <w:tblW w:w="6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"/>
        <w:gridCol w:w="3923"/>
        <w:gridCol w:w="2153"/>
      </w:tblGrid>
      <w:tr w:rsidR="005052C3" w14:paraId="1C1188B6" w14:textId="77777777" w:rsidTr="005052C3">
        <w:trPr>
          <w:trHeight w:val="300"/>
        </w:trPr>
        <w:tc>
          <w:tcPr>
            <w:tcW w:w="6938" w:type="dxa"/>
            <w:gridSpan w:val="3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000000" w:fill="56BE8E"/>
            <w:noWrap/>
            <w:vAlign w:val="center"/>
            <w:hideMark/>
          </w:tcPr>
          <w:p w14:paraId="31E7937A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QUADRE RESUM</w:t>
            </w:r>
          </w:p>
        </w:tc>
      </w:tr>
      <w:tr w:rsidR="005052C3" w14:paraId="02AFBBF6" w14:textId="77777777" w:rsidTr="005052C3">
        <w:trPr>
          <w:trHeight w:val="315"/>
        </w:trPr>
        <w:tc>
          <w:tcPr>
            <w:tcW w:w="862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D9D9D9"/>
            <w:vAlign w:val="center"/>
            <w:hideMark/>
          </w:tcPr>
          <w:p w14:paraId="67B67C57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CAPÍTOL</w:t>
            </w:r>
          </w:p>
        </w:tc>
        <w:tc>
          <w:tcPr>
            <w:tcW w:w="3923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D9D9D9"/>
            <w:vAlign w:val="center"/>
            <w:hideMark/>
          </w:tcPr>
          <w:p w14:paraId="5ECD07B8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DENOMINACIÓ CAPÍTOL</w:t>
            </w:r>
          </w:p>
        </w:tc>
        <w:tc>
          <w:tcPr>
            <w:tcW w:w="2153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D9D9D9"/>
            <w:vAlign w:val="center"/>
            <w:hideMark/>
          </w:tcPr>
          <w:p w14:paraId="7AAE102E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PREVISIÓ DESPESES</w:t>
            </w:r>
          </w:p>
        </w:tc>
      </w:tr>
      <w:tr w:rsidR="005052C3" w14:paraId="7B9F04EB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dotted" w:sz="4" w:space="0" w:color="BFBFB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2ACA7A99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34CE1C32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Despeses de personal</w:t>
            </w:r>
          </w:p>
        </w:tc>
        <w:tc>
          <w:tcPr>
            <w:tcW w:w="215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21C881F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202.800,00 €</w:t>
            </w:r>
          </w:p>
        </w:tc>
      </w:tr>
      <w:tr w:rsidR="005052C3" w14:paraId="2A5945C9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dotted" w:sz="4" w:space="0" w:color="BFBFB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1E8CAEA6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2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1614D2C6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Despeses en béns corrents i serveis</w:t>
            </w:r>
          </w:p>
        </w:tc>
        <w:tc>
          <w:tcPr>
            <w:tcW w:w="215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7E6BFCF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418.782,57 €</w:t>
            </w:r>
          </w:p>
        </w:tc>
      </w:tr>
      <w:tr w:rsidR="005052C3" w14:paraId="1E6F4F77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dotted" w:sz="4" w:space="0" w:color="BFBFB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3DD704D7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2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7CE17741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Despeses financeres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FFEE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10.300,00 €</w:t>
            </w:r>
          </w:p>
        </w:tc>
      </w:tr>
      <w:tr w:rsidR="005052C3" w14:paraId="5E129D8C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dotted" w:sz="4" w:space="0" w:color="BFBFB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2F484167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1D69A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Transferències corrents</w:t>
            </w:r>
          </w:p>
        </w:tc>
        <w:tc>
          <w:tcPr>
            <w:tcW w:w="2153" w:type="dxa"/>
            <w:tcBorders>
              <w:top w:val="dotted" w:sz="4" w:space="0" w:color="BFBFBF"/>
              <w:left w:val="nil"/>
              <w:bottom w:val="dott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B927EAE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18.700,00 €</w:t>
            </w:r>
          </w:p>
        </w:tc>
      </w:tr>
      <w:tr w:rsidR="005052C3" w14:paraId="19F572A9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dotted" w:sz="4" w:space="0" w:color="BFBFB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0B32E784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23" w:type="dxa"/>
            <w:tcBorders>
              <w:top w:val="dotted" w:sz="4" w:space="0" w:color="BFBFBF"/>
              <w:left w:val="nil"/>
              <w:bottom w:val="dotted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3AE87CC2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Fons de contingència i altres imprevistos</w:t>
            </w:r>
          </w:p>
        </w:tc>
        <w:tc>
          <w:tcPr>
            <w:tcW w:w="215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406F519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-   € </w:t>
            </w:r>
          </w:p>
        </w:tc>
      </w:tr>
      <w:tr w:rsidR="005052C3" w14:paraId="650EF6E2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dotted" w:sz="4" w:space="0" w:color="BFBFB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783C882B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0E477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Inversions reals</w:t>
            </w:r>
          </w:p>
        </w:tc>
        <w:tc>
          <w:tcPr>
            <w:tcW w:w="215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5897308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245.288,29 €</w:t>
            </w:r>
          </w:p>
        </w:tc>
      </w:tr>
      <w:tr w:rsidR="005052C3" w14:paraId="7CAB96B0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dotted" w:sz="4" w:space="0" w:color="BFBFB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0A223B69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923" w:type="dxa"/>
            <w:tcBorders>
              <w:top w:val="dotted" w:sz="4" w:space="0" w:color="BFBFBF"/>
              <w:left w:val="nil"/>
              <w:bottom w:val="dotted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5E4DCF8F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Transferències de capital</w:t>
            </w:r>
          </w:p>
        </w:tc>
        <w:tc>
          <w:tcPr>
            <w:tcW w:w="215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A20856D" w14:textId="77777777" w:rsidR="005052C3" w:rsidRDefault="005052C3" w:rsidP="005052C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-   € </w:t>
            </w:r>
          </w:p>
        </w:tc>
      </w:tr>
      <w:tr w:rsidR="005052C3" w14:paraId="4DE5809E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dotted" w:sz="4" w:space="0" w:color="BFBFB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5DC0D3F3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FEE6A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Actius Financers</w:t>
            </w:r>
          </w:p>
        </w:tc>
        <w:tc>
          <w:tcPr>
            <w:tcW w:w="215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1BA29E2" w14:textId="77777777" w:rsidR="005052C3" w:rsidRDefault="005052C3" w:rsidP="005052C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-   € </w:t>
            </w:r>
          </w:p>
        </w:tc>
      </w:tr>
      <w:tr w:rsidR="005052C3" w14:paraId="001344EC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78840C1B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923" w:type="dxa"/>
            <w:tcBorders>
              <w:top w:val="dotted" w:sz="4" w:space="0" w:color="BFBFBF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1586C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Passius Financers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27BE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35.600,00 €</w:t>
            </w:r>
          </w:p>
        </w:tc>
      </w:tr>
      <w:tr w:rsidR="005052C3" w14:paraId="5F7C4C86" w14:textId="77777777" w:rsidTr="005052C3">
        <w:trPr>
          <w:trHeight w:val="300"/>
        </w:trPr>
        <w:tc>
          <w:tcPr>
            <w:tcW w:w="4785" w:type="dxa"/>
            <w:gridSpan w:val="2"/>
            <w:tcBorders>
              <w:top w:val="nil"/>
              <w:left w:val="single" w:sz="8" w:space="0" w:color="FFFFFF"/>
              <w:bottom w:val="nil"/>
              <w:right w:val="dotted" w:sz="4" w:space="0" w:color="FFFFFF"/>
            </w:tcBorders>
            <w:shd w:val="clear" w:color="000000" w:fill="A6A6A6"/>
            <w:noWrap/>
            <w:vAlign w:val="center"/>
            <w:hideMark/>
          </w:tcPr>
          <w:p w14:paraId="7E47BB3E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TOTAL DESPESES  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0E72B7E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931.470,86 €</w:t>
            </w:r>
          </w:p>
        </w:tc>
      </w:tr>
      <w:tr w:rsidR="005052C3" w14:paraId="19514A81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A305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D7B3" w14:textId="77777777" w:rsidR="005052C3" w:rsidRDefault="005052C3" w:rsidP="005052C3">
            <w:pPr>
              <w:rPr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C28B" w14:textId="77777777" w:rsidR="005052C3" w:rsidRDefault="005052C3" w:rsidP="005052C3">
            <w:pPr>
              <w:rPr>
                <w:sz w:val="20"/>
                <w:szCs w:val="20"/>
              </w:rPr>
            </w:pPr>
          </w:p>
        </w:tc>
      </w:tr>
      <w:tr w:rsidR="005052C3" w14:paraId="35D67736" w14:textId="77777777" w:rsidTr="005052C3">
        <w:trPr>
          <w:trHeight w:val="300"/>
        </w:trPr>
        <w:tc>
          <w:tcPr>
            <w:tcW w:w="6938" w:type="dxa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000000" w:fill="56BE8E"/>
            <w:noWrap/>
            <w:vAlign w:val="center"/>
            <w:hideMark/>
          </w:tcPr>
          <w:p w14:paraId="23169ECA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QUADRE RESUM</w:t>
            </w:r>
          </w:p>
        </w:tc>
      </w:tr>
      <w:tr w:rsidR="005052C3" w14:paraId="28396F0D" w14:textId="77777777" w:rsidTr="005052C3">
        <w:trPr>
          <w:trHeight w:val="315"/>
        </w:trPr>
        <w:tc>
          <w:tcPr>
            <w:tcW w:w="862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D9D9D9"/>
            <w:vAlign w:val="center"/>
            <w:hideMark/>
          </w:tcPr>
          <w:p w14:paraId="7FA8258F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CAPÍTOL</w:t>
            </w:r>
          </w:p>
        </w:tc>
        <w:tc>
          <w:tcPr>
            <w:tcW w:w="3923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D9D9D9"/>
            <w:vAlign w:val="center"/>
            <w:hideMark/>
          </w:tcPr>
          <w:p w14:paraId="70B5E212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DENOMINACIÓ CAPÍTOL</w:t>
            </w:r>
          </w:p>
        </w:tc>
        <w:tc>
          <w:tcPr>
            <w:tcW w:w="2153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D9D9D9"/>
            <w:vAlign w:val="center"/>
            <w:hideMark/>
          </w:tcPr>
          <w:p w14:paraId="0CAEC7F3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PREVISIÓ INGRESSOS</w:t>
            </w:r>
          </w:p>
        </w:tc>
      </w:tr>
      <w:tr w:rsidR="005052C3" w14:paraId="4DBF2642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dotted" w:sz="4" w:space="0" w:color="BFBFB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3E65FAEC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69580839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Impostos Directes</w:t>
            </w:r>
          </w:p>
        </w:tc>
        <w:tc>
          <w:tcPr>
            <w:tcW w:w="215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1406066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210.100,00 €</w:t>
            </w:r>
          </w:p>
        </w:tc>
      </w:tr>
      <w:tr w:rsidR="005052C3" w14:paraId="76693505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dotted" w:sz="4" w:space="0" w:color="BFBFB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392B9FE6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2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59A1FFF0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Impostos Indirectes</w:t>
            </w:r>
          </w:p>
        </w:tc>
        <w:tc>
          <w:tcPr>
            <w:tcW w:w="215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6E47BAC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15.000,00 €</w:t>
            </w:r>
          </w:p>
        </w:tc>
      </w:tr>
      <w:tr w:rsidR="005052C3" w14:paraId="5ED795D5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dotted" w:sz="4" w:space="0" w:color="BFBFB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3D240238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2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2975EC7F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Taxes i Altres Ingressos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88EC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171.767,98 €</w:t>
            </w:r>
          </w:p>
        </w:tc>
      </w:tr>
      <w:tr w:rsidR="005052C3" w14:paraId="75C45CE3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dotted" w:sz="4" w:space="0" w:color="BFBFB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0F9BECE4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B9881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Transferències Corrents</w:t>
            </w:r>
          </w:p>
        </w:tc>
        <w:tc>
          <w:tcPr>
            <w:tcW w:w="2153" w:type="dxa"/>
            <w:tcBorders>
              <w:top w:val="dotted" w:sz="4" w:space="0" w:color="BFBFBF"/>
              <w:left w:val="nil"/>
              <w:bottom w:val="dott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276771C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288.343,80 €</w:t>
            </w:r>
          </w:p>
        </w:tc>
      </w:tr>
      <w:tr w:rsidR="005052C3" w14:paraId="5406F8AD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dotted" w:sz="4" w:space="0" w:color="BFBFB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092C6A01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23" w:type="dxa"/>
            <w:tcBorders>
              <w:top w:val="dotted" w:sz="4" w:space="0" w:color="BFBFBF"/>
              <w:left w:val="nil"/>
              <w:bottom w:val="dotted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07EB4D75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Ingressos Patrimonials</w:t>
            </w:r>
          </w:p>
        </w:tc>
        <w:tc>
          <w:tcPr>
            <w:tcW w:w="215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907319B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21.500,00 €</w:t>
            </w:r>
          </w:p>
        </w:tc>
      </w:tr>
      <w:tr w:rsidR="005052C3" w14:paraId="67909295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dotted" w:sz="4" w:space="0" w:color="BFBFB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2A7ED7DF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C4360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Alienació d'Inversions Reals</w:t>
            </w:r>
          </w:p>
        </w:tc>
        <w:tc>
          <w:tcPr>
            <w:tcW w:w="215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021B103" w14:textId="77777777" w:rsidR="005052C3" w:rsidRDefault="005052C3" w:rsidP="005052C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-   € </w:t>
            </w:r>
          </w:p>
        </w:tc>
      </w:tr>
      <w:tr w:rsidR="005052C3" w14:paraId="567E49D7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dotted" w:sz="4" w:space="0" w:color="BFBFB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30545DCF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923" w:type="dxa"/>
            <w:tcBorders>
              <w:top w:val="dotted" w:sz="4" w:space="0" w:color="BFBFBF"/>
              <w:left w:val="nil"/>
              <w:bottom w:val="dotted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2F9F9575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Transferències de capital</w:t>
            </w:r>
          </w:p>
        </w:tc>
        <w:tc>
          <w:tcPr>
            <w:tcW w:w="215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8357961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224.759,08 €</w:t>
            </w:r>
          </w:p>
        </w:tc>
      </w:tr>
      <w:tr w:rsidR="005052C3" w14:paraId="140A6AEB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dotted" w:sz="4" w:space="0" w:color="BFBFB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45E3A182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7E15A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Actius Financers</w:t>
            </w:r>
          </w:p>
        </w:tc>
        <w:tc>
          <w:tcPr>
            <w:tcW w:w="2153" w:type="dxa"/>
            <w:tcBorders>
              <w:top w:val="nil"/>
              <w:left w:val="nil"/>
              <w:bottom w:val="dott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14D0D77" w14:textId="77777777" w:rsidR="005052C3" w:rsidRDefault="005052C3" w:rsidP="005052C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5052C3" w14:paraId="63D55B49" w14:textId="77777777" w:rsidTr="005052C3">
        <w:trPr>
          <w:trHeight w:val="300"/>
        </w:trPr>
        <w:tc>
          <w:tcPr>
            <w:tcW w:w="862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6EB4874B" w14:textId="77777777" w:rsidR="005052C3" w:rsidRDefault="005052C3" w:rsidP="005052C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923" w:type="dxa"/>
            <w:tcBorders>
              <w:top w:val="dotted" w:sz="4" w:space="0" w:color="BFBFBF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744DB" w14:textId="77777777" w:rsidR="005052C3" w:rsidRDefault="005052C3" w:rsidP="005052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Passius Financers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3BBB" w14:textId="77777777" w:rsidR="005052C3" w:rsidRDefault="005052C3" w:rsidP="005052C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-   € </w:t>
            </w:r>
          </w:p>
        </w:tc>
      </w:tr>
      <w:tr w:rsidR="005052C3" w14:paraId="27699B1D" w14:textId="77777777" w:rsidTr="005052C3">
        <w:trPr>
          <w:trHeight w:val="300"/>
        </w:trPr>
        <w:tc>
          <w:tcPr>
            <w:tcW w:w="4785" w:type="dxa"/>
            <w:gridSpan w:val="2"/>
            <w:tcBorders>
              <w:top w:val="nil"/>
              <w:left w:val="single" w:sz="8" w:space="0" w:color="FFFFFF"/>
              <w:bottom w:val="nil"/>
              <w:right w:val="dotted" w:sz="4" w:space="0" w:color="FFFFFF"/>
            </w:tcBorders>
            <w:shd w:val="clear" w:color="000000" w:fill="A6A6A6"/>
            <w:noWrap/>
            <w:vAlign w:val="center"/>
            <w:hideMark/>
          </w:tcPr>
          <w:p w14:paraId="0B1BDE28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TOTAL INGRESSOS 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72667D1" w14:textId="77777777" w:rsidR="005052C3" w:rsidRDefault="005052C3" w:rsidP="005052C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931.470,86 €</w:t>
            </w:r>
          </w:p>
        </w:tc>
      </w:tr>
    </w:tbl>
    <w:p w14:paraId="47E242BC" w14:textId="698C1FEE" w:rsidR="00827721" w:rsidRPr="00827721" w:rsidRDefault="005052C3" w:rsidP="0082772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textWrapping" w:clear="all"/>
      </w:r>
    </w:p>
    <w:p w14:paraId="24CF0BD5" w14:textId="77777777" w:rsidR="00827721" w:rsidRPr="00827721" w:rsidRDefault="00827721" w:rsidP="00827721">
      <w:pPr>
        <w:rPr>
          <w:rFonts w:asciiTheme="minorHAnsi" w:hAnsiTheme="minorHAnsi" w:cstheme="minorHAnsi"/>
        </w:rPr>
      </w:pPr>
    </w:p>
    <w:p w14:paraId="7E7BAEB5" w14:textId="423EA85C" w:rsidR="005052C3" w:rsidRPr="005052C3" w:rsidRDefault="005052C3" w:rsidP="00827721">
      <w:pPr>
        <w:rPr>
          <w:rFonts w:asciiTheme="minorHAnsi" w:hAnsiTheme="minorHAnsi" w:cstheme="minorHAnsi"/>
          <w:b/>
          <w:bCs/>
        </w:rPr>
      </w:pPr>
    </w:p>
    <w:p w14:paraId="1AD6268F" w14:textId="77777777" w:rsidR="00827721" w:rsidRPr="00827721" w:rsidRDefault="00827721" w:rsidP="005052C3">
      <w:pPr>
        <w:ind w:firstLine="708"/>
        <w:rPr>
          <w:rFonts w:asciiTheme="minorHAnsi" w:hAnsiTheme="minorHAnsi" w:cstheme="minorHAnsi"/>
        </w:rPr>
      </w:pPr>
    </w:p>
    <w:sectPr w:rsidR="00827721" w:rsidRPr="00827721" w:rsidSect="001B6E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274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B7E06" w14:textId="77777777" w:rsidR="000B74D4" w:rsidRDefault="000B74D4">
      <w:r>
        <w:separator/>
      </w:r>
    </w:p>
  </w:endnote>
  <w:endnote w:type="continuationSeparator" w:id="0">
    <w:p w14:paraId="5CC4CEBB" w14:textId="77777777" w:rsidR="000B74D4" w:rsidRDefault="000B7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04BCC" w14:textId="77777777" w:rsidR="00EA303E" w:rsidRDefault="00EA303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7F071" w14:textId="77777777" w:rsidR="00EA303E" w:rsidRDefault="00EA303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74C59" w14:textId="77777777" w:rsidR="00EA303E" w:rsidRDefault="00EA303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E683D" w14:textId="77777777" w:rsidR="000B74D4" w:rsidRDefault="000B74D4">
      <w:r>
        <w:separator/>
      </w:r>
    </w:p>
  </w:footnote>
  <w:footnote w:type="continuationSeparator" w:id="0">
    <w:p w14:paraId="213ED143" w14:textId="77777777" w:rsidR="000B74D4" w:rsidRDefault="000B7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7F8F" w14:textId="77777777" w:rsidR="00EA303E" w:rsidRDefault="00EA303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50B5C" w14:textId="05D2FF2C" w:rsidR="000A7038" w:rsidRDefault="000A7038">
    <w:pPr>
      <w:pStyle w:val="Encabezado"/>
      <w:tabs>
        <w:tab w:val="clear" w:pos="4252"/>
        <w:tab w:val="clear" w:pos="8504"/>
        <w:tab w:val="left" w:pos="1926"/>
      </w:tabs>
      <w:ind w:left="-900"/>
    </w:pPr>
    <w:r>
      <w:rPr>
        <w:noProof/>
        <w:sz w:val="20"/>
        <w:lang w:eastAsia="ca-E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507FA09" wp14:editId="07811E8B">
              <wp:simplePos x="0" y="0"/>
              <wp:positionH relativeFrom="column">
                <wp:posOffset>122123</wp:posOffset>
              </wp:positionH>
              <wp:positionV relativeFrom="paragraph">
                <wp:posOffset>-314095</wp:posOffset>
              </wp:positionV>
              <wp:extent cx="2124075" cy="1016635"/>
              <wp:effectExtent l="0" t="0" r="9525" b="12065"/>
              <wp:wrapNone/>
              <wp:docPr id="20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4075" cy="1016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48E43" w14:textId="77777777" w:rsidR="008824E6" w:rsidRPr="00284421" w:rsidRDefault="00382860" w:rsidP="00382860">
                          <w:pPr>
                            <w:spacing w:line="220" w:lineRule="exact"/>
                            <w:rPr>
                              <w:b/>
                              <w:szCs w:val="22"/>
                            </w:rPr>
                          </w:pPr>
                          <w:r w:rsidRPr="00284421">
                            <w:rPr>
                              <w:b/>
                              <w:szCs w:val="22"/>
                            </w:rPr>
                            <w:t>A</w:t>
                          </w:r>
                          <w:r w:rsidR="008824E6" w:rsidRPr="00284421">
                            <w:rPr>
                              <w:b/>
                              <w:szCs w:val="22"/>
                            </w:rPr>
                            <w:t xml:space="preserve">juntament </w:t>
                          </w:r>
                          <w:r w:rsidR="001B2A35" w:rsidRPr="00284421">
                            <w:rPr>
                              <w:b/>
                              <w:szCs w:val="22"/>
                            </w:rPr>
                            <w:t xml:space="preserve"> </w:t>
                          </w:r>
                        </w:p>
                        <w:p w14:paraId="5DF29467" w14:textId="77777777" w:rsidR="00382860" w:rsidRPr="00284421" w:rsidRDefault="00284421" w:rsidP="00382860">
                          <w:pPr>
                            <w:spacing w:line="220" w:lineRule="exact"/>
                            <w:rPr>
                              <w:b/>
                              <w:szCs w:val="22"/>
                            </w:rPr>
                          </w:pPr>
                          <w:r w:rsidRPr="00284421">
                            <w:rPr>
                              <w:b/>
                              <w:szCs w:val="22"/>
                            </w:rPr>
                            <w:t xml:space="preserve">de </w:t>
                          </w:r>
                          <w:r w:rsidR="008824E6" w:rsidRPr="00284421">
                            <w:rPr>
                              <w:b/>
                              <w:szCs w:val="22"/>
                            </w:rPr>
                            <w:t>Vilanova de Meià</w:t>
                          </w:r>
                        </w:p>
                        <w:p w14:paraId="3E341B1F" w14:textId="77777777" w:rsidR="00382860" w:rsidRPr="00284421" w:rsidRDefault="008824E6" w:rsidP="00382860">
                          <w:pPr>
                            <w:spacing w:line="220" w:lineRule="exact"/>
                            <w:rPr>
                              <w:sz w:val="20"/>
                            </w:rPr>
                          </w:pPr>
                          <w:r w:rsidRPr="00284421">
                            <w:rPr>
                              <w:sz w:val="20"/>
                            </w:rPr>
                            <w:t>c/ Església, 1</w:t>
                          </w:r>
                        </w:p>
                        <w:p w14:paraId="700136B8" w14:textId="77777777" w:rsidR="00382860" w:rsidRPr="00284421" w:rsidRDefault="00382860" w:rsidP="00382860">
                          <w:pPr>
                            <w:spacing w:line="220" w:lineRule="exact"/>
                            <w:rPr>
                              <w:sz w:val="18"/>
                              <w:szCs w:val="18"/>
                            </w:rPr>
                          </w:pPr>
                          <w:r w:rsidRPr="00284421">
                            <w:rPr>
                              <w:sz w:val="18"/>
                              <w:szCs w:val="18"/>
                            </w:rPr>
                            <w:t>25</w:t>
                          </w:r>
                          <w:r w:rsidR="008824E6" w:rsidRPr="00284421">
                            <w:rPr>
                              <w:sz w:val="18"/>
                              <w:szCs w:val="18"/>
                            </w:rPr>
                            <w:t>735 Vilanova de Meià</w:t>
                          </w:r>
                        </w:p>
                        <w:p w14:paraId="799D3577" w14:textId="77777777" w:rsidR="00382860" w:rsidRPr="00284421" w:rsidRDefault="00382860" w:rsidP="00382860">
                          <w:pPr>
                            <w:spacing w:line="220" w:lineRule="exact"/>
                            <w:rPr>
                              <w:sz w:val="16"/>
                              <w:szCs w:val="16"/>
                            </w:rPr>
                          </w:pPr>
                          <w:r w:rsidRPr="00284421">
                            <w:rPr>
                              <w:sz w:val="16"/>
                              <w:szCs w:val="16"/>
                            </w:rPr>
                            <w:t xml:space="preserve">Tel. 973 </w:t>
                          </w:r>
                          <w:r w:rsidR="008824E6" w:rsidRPr="00284421">
                            <w:rPr>
                              <w:sz w:val="16"/>
                              <w:szCs w:val="16"/>
                            </w:rPr>
                            <w:t>415 005</w:t>
                          </w:r>
                          <w:r w:rsidRPr="00284421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F19038E" w14:textId="77777777" w:rsidR="00382860" w:rsidRPr="00284421" w:rsidRDefault="00382860" w:rsidP="00382860">
                          <w:pPr>
                            <w:spacing w:line="220" w:lineRule="exact"/>
                            <w:rPr>
                              <w:sz w:val="16"/>
                              <w:szCs w:val="16"/>
                            </w:rPr>
                          </w:pPr>
                          <w:r w:rsidRPr="00284421">
                            <w:rPr>
                              <w:sz w:val="16"/>
                              <w:szCs w:val="16"/>
                            </w:rPr>
                            <w:t>www.</w:t>
                          </w:r>
                          <w:r w:rsidR="008824E6" w:rsidRPr="00284421">
                            <w:rPr>
                              <w:sz w:val="16"/>
                              <w:szCs w:val="16"/>
                            </w:rPr>
                            <w:t>vilanovameia.cat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07FA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9.6pt;margin-top:-24.75pt;width:167.25pt;height:80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" filled="f" stroked="f">
              <v:textbox inset="0,0,0,0">
                <w:txbxContent>
                  <w:p w14:paraId="62A48E43" w14:textId="77777777" w:rsidR="008824E6" w:rsidRPr="00284421" w:rsidRDefault="00382860" w:rsidP="00382860">
                    <w:pPr>
                      <w:spacing w:line="220" w:lineRule="exact"/>
                      <w:rPr>
                        <w:b/>
                        <w:szCs w:val="22"/>
                      </w:rPr>
                    </w:pPr>
                    <w:r w:rsidRPr="00284421">
                      <w:rPr>
                        <w:b/>
                        <w:szCs w:val="22"/>
                      </w:rPr>
                      <w:t>A</w:t>
                    </w:r>
                    <w:r w:rsidR="008824E6" w:rsidRPr="00284421">
                      <w:rPr>
                        <w:b/>
                        <w:szCs w:val="22"/>
                      </w:rPr>
                      <w:t xml:space="preserve">juntament </w:t>
                    </w:r>
                    <w:r w:rsidR="001B2A35" w:rsidRPr="00284421">
                      <w:rPr>
                        <w:b/>
                        <w:szCs w:val="22"/>
                      </w:rPr>
                      <w:t xml:space="preserve"> </w:t>
                    </w:r>
                  </w:p>
                  <w:p w14:paraId="5DF29467" w14:textId="77777777" w:rsidR="00382860" w:rsidRPr="00284421" w:rsidRDefault="00284421" w:rsidP="00382860">
                    <w:pPr>
                      <w:spacing w:line="220" w:lineRule="exact"/>
                      <w:rPr>
                        <w:b/>
                        <w:szCs w:val="22"/>
                      </w:rPr>
                    </w:pPr>
                    <w:r w:rsidRPr="00284421">
                      <w:rPr>
                        <w:b/>
                        <w:szCs w:val="22"/>
                      </w:rPr>
                      <w:t xml:space="preserve">de </w:t>
                    </w:r>
                    <w:r w:rsidR="008824E6" w:rsidRPr="00284421">
                      <w:rPr>
                        <w:b/>
                        <w:szCs w:val="22"/>
                      </w:rPr>
                      <w:t>Vilanova de Meià</w:t>
                    </w:r>
                  </w:p>
                  <w:p w14:paraId="3E341B1F" w14:textId="77777777" w:rsidR="00382860" w:rsidRPr="00284421" w:rsidRDefault="008824E6" w:rsidP="00382860">
                    <w:pPr>
                      <w:spacing w:line="220" w:lineRule="exact"/>
                      <w:rPr>
                        <w:sz w:val="20"/>
                      </w:rPr>
                    </w:pPr>
                    <w:r w:rsidRPr="00284421">
                      <w:rPr>
                        <w:sz w:val="20"/>
                      </w:rPr>
                      <w:t>c/ Església, 1</w:t>
                    </w:r>
                  </w:p>
                  <w:p w14:paraId="700136B8" w14:textId="77777777" w:rsidR="00382860" w:rsidRPr="00284421" w:rsidRDefault="00382860" w:rsidP="00382860">
                    <w:pPr>
                      <w:spacing w:line="220" w:lineRule="exact"/>
                      <w:rPr>
                        <w:sz w:val="18"/>
                        <w:szCs w:val="18"/>
                      </w:rPr>
                    </w:pPr>
                    <w:r w:rsidRPr="00284421">
                      <w:rPr>
                        <w:sz w:val="18"/>
                        <w:szCs w:val="18"/>
                      </w:rPr>
                      <w:t>25</w:t>
                    </w:r>
                    <w:r w:rsidR="008824E6" w:rsidRPr="00284421">
                      <w:rPr>
                        <w:sz w:val="18"/>
                        <w:szCs w:val="18"/>
                      </w:rPr>
                      <w:t>735 Vilanova de Meià</w:t>
                    </w:r>
                  </w:p>
                  <w:p w14:paraId="799D3577" w14:textId="77777777" w:rsidR="00382860" w:rsidRPr="00284421" w:rsidRDefault="00382860" w:rsidP="00382860">
                    <w:pPr>
                      <w:spacing w:line="220" w:lineRule="exact"/>
                      <w:rPr>
                        <w:sz w:val="16"/>
                        <w:szCs w:val="16"/>
                      </w:rPr>
                    </w:pPr>
                    <w:r w:rsidRPr="00284421">
                      <w:rPr>
                        <w:sz w:val="16"/>
                        <w:szCs w:val="16"/>
                      </w:rPr>
                      <w:t xml:space="preserve">Tel. 973 </w:t>
                    </w:r>
                    <w:r w:rsidR="008824E6" w:rsidRPr="00284421">
                      <w:rPr>
                        <w:sz w:val="16"/>
                        <w:szCs w:val="16"/>
                      </w:rPr>
                      <w:t>415 005</w:t>
                    </w:r>
                    <w:r w:rsidRPr="00284421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1F19038E" w14:textId="77777777" w:rsidR="00382860" w:rsidRPr="00284421" w:rsidRDefault="00382860" w:rsidP="00382860">
                    <w:pPr>
                      <w:spacing w:line="220" w:lineRule="exact"/>
                      <w:rPr>
                        <w:sz w:val="16"/>
                        <w:szCs w:val="16"/>
                      </w:rPr>
                    </w:pPr>
                    <w:r w:rsidRPr="00284421">
                      <w:rPr>
                        <w:sz w:val="16"/>
                        <w:szCs w:val="16"/>
                      </w:rPr>
                      <w:t>www.</w:t>
                    </w:r>
                    <w:r w:rsidR="008824E6" w:rsidRPr="00284421">
                      <w:rPr>
                        <w:sz w:val="16"/>
                        <w:szCs w:val="16"/>
                      </w:rPr>
                      <w:t>vilanovameia.cat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a-ES"/>
      </w:rPr>
      <w:drawing>
        <wp:anchor distT="0" distB="0" distL="114300" distR="114300" simplePos="0" relativeHeight="251658752" behindDoc="0" locked="0" layoutInCell="1" allowOverlap="1" wp14:anchorId="24B7B1E7" wp14:editId="2676C18B">
          <wp:simplePos x="0" y="0"/>
          <wp:positionH relativeFrom="leftMargin">
            <wp:align>right</wp:align>
          </wp:positionH>
          <wp:positionV relativeFrom="paragraph">
            <wp:posOffset>-296559</wp:posOffset>
          </wp:positionV>
          <wp:extent cx="690880" cy="690880"/>
          <wp:effectExtent l="0" t="0" r="0" b="0"/>
          <wp:wrapSquare wrapText="bothSides"/>
          <wp:docPr id="1012344637" name="Imagen 10123446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223BE9" w14:textId="77777777" w:rsidR="000A7038" w:rsidRDefault="000A7038">
    <w:pPr>
      <w:pStyle w:val="Encabezado"/>
      <w:tabs>
        <w:tab w:val="clear" w:pos="4252"/>
        <w:tab w:val="clear" w:pos="8504"/>
        <w:tab w:val="left" w:pos="1926"/>
      </w:tabs>
      <w:ind w:left="-900"/>
    </w:pPr>
  </w:p>
  <w:p w14:paraId="01632BDB" w14:textId="77777777" w:rsidR="000A7038" w:rsidRDefault="000A7038">
    <w:pPr>
      <w:pStyle w:val="Encabezado"/>
      <w:tabs>
        <w:tab w:val="clear" w:pos="4252"/>
        <w:tab w:val="clear" w:pos="8504"/>
        <w:tab w:val="left" w:pos="1926"/>
      </w:tabs>
      <w:ind w:left="-900"/>
    </w:pPr>
  </w:p>
  <w:p w14:paraId="6F277E27" w14:textId="36556A12" w:rsidR="00F46F9F" w:rsidRDefault="00F46F9F">
    <w:pPr>
      <w:pStyle w:val="Encabezado"/>
      <w:tabs>
        <w:tab w:val="clear" w:pos="4252"/>
        <w:tab w:val="clear" w:pos="8504"/>
        <w:tab w:val="left" w:pos="1926"/>
      </w:tabs>
      <w:ind w:left="-9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9D59" w14:textId="77777777" w:rsidR="00EA303E" w:rsidRDefault="00EA30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BF5"/>
    <w:multiLevelType w:val="hybridMultilevel"/>
    <w:tmpl w:val="64DE2886"/>
    <w:lvl w:ilvl="0" w:tplc="52D653F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4565E"/>
    <w:multiLevelType w:val="hybridMultilevel"/>
    <w:tmpl w:val="200604EE"/>
    <w:lvl w:ilvl="0" w:tplc="B53EA1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D29DD"/>
    <w:multiLevelType w:val="hybridMultilevel"/>
    <w:tmpl w:val="1A4401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C220A"/>
    <w:multiLevelType w:val="hybridMultilevel"/>
    <w:tmpl w:val="32E6FA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7384D"/>
    <w:multiLevelType w:val="hybridMultilevel"/>
    <w:tmpl w:val="67CC8286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461F1"/>
    <w:multiLevelType w:val="hybridMultilevel"/>
    <w:tmpl w:val="57921070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B5784"/>
    <w:multiLevelType w:val="hybridMultilevel"/>
    <w:tmpl w:val="67D4C5E4"/>
    <w:lvl w:ilvl="0" w:tplc="AF94335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4611B"/>
    <w:multiLevelType w:val="hybridMultilevel"/>
    <w:tmpl w:val="065E9CD6"/>
    <w:lvl w:ilvl="0" w:tplc="AF94335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46AF1"/>
    <w:multiLevelType w:val="hybridMultilevel"/>
    <w:tmpl w:val="484267B4"/>
    <w:lvl w:ilvl="0" w:tplc="2B46929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37EBD"/>
    <w:multiLevelType w:val="hybridMultilevel"/>
    <w:tmpl w:val="1C0AF05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859D3"/>
    <w:multiLevelType w:val="hybridMultilevel"/>
    <w:tmpl w:val="FD9E4E84"/>
    <w:lvl w:ilvl="0" w:tplc="564E553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40AA0"/>
    <w:multiLevelType w:val="hybridMultilevel"/>
    <w:tmpl w:val="F75C43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71BCB"/>
    <w:multiLevelType w:val="hybridMultilevel"/>
    <w:tmpl w:val="C84A79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C50BD"/>
    <w:multiLevelType w:val="hybridMultilevel"/>
    <w:tmpl w:val="473E888E"/>
    <w:lvl w:ilvl="0" w:tplc="F24600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04D36"/>
    <w:multiLevelType w:val="hybridMultilevel"/>
    <w:tmpl w:val="59208920"/>
    <w:lvl w:ilvl="0" w:tplc="55ACF9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C6AED"/>
    <w:multiLevelType w:val="hybridMultilevel"/>
    <w:tmpl w:val="D17062E6"/>
    <w:lvl w:ilvl="0" w:tplc="F7587FA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9023C"/>
    <w:multiLevelType w:val="hybridMultilevel"/>
    <w:tmpl w:val="B39E252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FD714F"/>
    <w:multiLevelType w:val="hybridMultilevel"/>
    <w:tmpl w:val="D0C25E08"/>
    <w:lvl w:ilvl="0" w:tplc="3E989AC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795B77"/>
    <w:multiLevelType w:val="hybridMultilevel"/>
    <w:tmpl w:val="F20698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908FA"/>
    <w:multiLevelType w:val="hybridMultilevel"/>
    <w:tmpl w:val="012E90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D534D1"/>
    <w:multiLevelType w:val="hybridMultilevel"/>
    <w:tmpl w:val="28246F10"/>
    <w:lvl w:ilvl="0" w:tplc="3724AF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8C149B"/>
    <w:multiLevelType w:val="hybridMultilevel"/>
    <w:tmpl w:val="9B5698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1849F9"/>
    <w:multiLevelType w:val="hybridMultilevel"/>
    <w:tmpl w:val="BDCA806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50027">
    <w:abstractNumId w:val="5"/>
  </w:num>
  <w:num w:numId="2" w16cid:durableId="1795369950">
    <w:abstractNumId w:val="14"/>
  </w:num>
  <w:num w:numId="3" w16cid:durableId="1769495819">
    <w:abstractNumId w:val="22"/>
  </w:num>
  <w:num w:numId="4" w16cid:durableId="606620266">
    <w:abstractNumId w:val="17"/>
  </w:num>
  <w:num w:numId="5" w16cid:durableId="35012994">
    <w:abstractNumId w:val="1"/>
  </w:num>
  <w:num w:numId="6" w16cid:durableId="640352428">
    <w:abstractNumId w:val="4"/>
  </w:num>
  <w:num w:numId="7" w16cid:durableId="15644906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673623">
    <w:abstractNumId w:val="13"/>
  </w:num>
  <w:num w:numId="9" w16cid:durableId="1475682122">
    <w:abstractNumId w:val="10"/>
  </w:num>
  <w:num w:numId="10" w16cid:durableId="35207480">
    <w:abstractNumId w:val="15"/>
  </w:num>
  <w:num w:numId="11" w16cid:durableId="468480965">
    <w:abstractNumId w:val="8"/>
  </w:num>
  <w:num w:numId="12" w16cid:durableId="1614098289">
    <w:abstractNumId w:val="21"/>
  </w:num>
  <w:num w:numId="13" w16cid:durableId="787047515">
    <w:abstractNumId w:val="9"/>
  </w:num>
  <w:num w:numId="14" w16cid:durableId="1464739102">
    <w:abstractNumId w:val="11"/>
  </w:num>
  <w:num w:numId="15" w16cid:durableId="702053392">
    <w:abstractNumId w:val="20"/>
  </w:num>
  <w:num w:numId="16" w16cid:durableId="1027752996">
    <w:abstractNumId w:val="12"/>
  </w:num>
  <w:num w:numId="17" w16cid:durableId="1272009878">
    <w:abstractNumId w:val="3"/>
  </w:num>
  <w:num w:numId="18" w16cid:durableId="1377849866">
    <w:abstractNumId w:val="18"/>
  </w:num>
  <w:num w:numId="19" w16cid:durableId="149636163">
    <w:abstractNumId w:val="0"/>
  </w:num>
  <w:num w:numId="20" w16cid:durableId="293415934">
    <w:abstractNumId w:val="19"/>
  </w:num>
  <w:num w:numId="21" w16cid:durableId="1984115136">
    <w:abstractNumId w:val="2"/>
  </w:num>
  <w:num w:numId="22" w16cid:durableId="1644384190">
    <w:abstractNumId w:val="7"/>
  </w:num>
  <w:num w:numId="23" w16cid:durableId="1662268987">
    <w:abstractNumId w:val="6"/>
  </w:num>
  <w:num w:numId="24" w16cid:durableId="4647829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BF3"/>
    <w:rsid w:val="00004B69"/>
    <w:rsid w:val="000050BD"/>
    <w:rsid w:val="000201C8"/>
    <w:rsid w:val="00020B74"/>
    <w:rsid w:val="00020D9C"/>
    <w:rsid w:val="000210C9"/>
    <w:rsid w:val="0002441F"/>
    <w:rsid w:val="00024BD9"/>
    <w:rsid w:val="00025AA9"/>
    <w:rsid w:val="0003427B"/>
    <w:rsid w:val="000342B7"/>
    <w:rsid w:val="00042789"/>
    <w:rsid w:val="000448B2"/>
    <w:rsid w:val="00045A58"/>
    <w:rsid w:val="00051A7D"/>
    <w:rsid w:val="00052EE2"/>
    <w:rsid w:val="000552AE"/>
    <w:rsid w:val="00057BE3"/>
    <w:rsid w:val="00071A4E"/>
    <w:rsid w:val="00080B63"/>
    <w:rsid w:val="0009500B"/>
    <w:rsid w:val="00095C8A"/>
    <w:rsid w:val="000A0461"/>
    <w:rsid w:val="000A2DB4"/>
    <w:rsid w:val="000A3385"/>
    <w:rsid w:val="000A7038"/>
    <w:rsid w:val="000A7061"/>
    <w:rsid w:val="000B168A"/>
    <w:rsid w:val="000B23DE"/>
    <w:rsid w:val="000B290D"/>
    <w:rsid w:val="000B3D4E"/>
    <w:rsid w:val="000B6464"/>
    <w:rsid w:val="000B74D4"/>
    <w:rsid w:val="000D015B"/>
    <w:rsid w:val="000D737A"/>
    <w:rsid w:val="00104DD7"/>
    <w:rsid w:val="00107804"/>
    <w:rsid w:val="00115F91"/>
    <w:rsid w:val="00121F4B"/>
    <w:rsid w:val="00125B0F"/>
    <w:rsid w:val="00142545"/>
    <w:rsid w:val="001451DA"/>
    <w:rsid w:val="00145CBA"/>
    <w:rsid w:val="00153D73"/>
    <w:rsid w:val="00154985"/>
    <w:rsid w:val="00163703"/>
    <w:rsid w:val="00172378"/>
    <w:rsid w:val="00174288"/>
    <w:rsid w:val="0017661A"/>
    <w:rsid w:val="00180150"/>
    <w:rsid w:val="001802BF"/>
    <w:rsid w:val="00183E96"/>
    <w:rsid w:val="00184EF5"/>
    <w:rsid w:val="001909F7"/>
    <w:rsid w:val="00193C72"/>
    <w:rsid w:val="00194506"/>
    <w:rsid w:val="00196196"/>
    <w:rsid w:val="001964D6"/>
    <w:rsid w:val="001B19FE"/>
    <w:rsid w:val="001B216B"/>
    <w:rsid w:val="001B2A35"/>
    <w:rsid w:val="001B4711"/>
    <w:rsid w:val="001B6E06"/>
    <w:rsid w:val="001C371D"/>
    <w:rsid w:val="001C42E6"/>
    <w:rsid w:val="001E3998"/>
    <w:rsid w:val="001F0F53"/>
    <w:rsid w:val="001F1289"/>
    <w:rsid w:val="00203AD0"/>
    <w:rsid w:val="00211886"/>
    <w:rsid w:val="00215B27"/>
    <w:rsid w:val="0022052E"/>
    <w:rsid w:val="002211FA"/>
    <w:rsid w:val="002273E4"/>
    <w:rsid w:val="00232A36"/>
    <w:rsid w:val="00232BDF"/>
    <w:rsid w:val="002459CD"/>
    <w:rsid w:val="00247159"/>
    <w:rsid w:val="00262D7C"/>
    <w:rsid w:val="00271CED"/>
    <w:rsid w:val="002751F7"/>
    <w:rsid w:val="00277F64"/>
    <w:rsid w:val="00282CD3"/>
    <w:rsid w:val="00284421"/>
    <w:rsid w:val="00286F80"/>
    <w:rsid w:val="00290999"/>
    <w:rsid w:val="002932C2"/>
    <w:rsid w:val="002A220C"/>
    <w:rsid w:val="002A3288"/>
    <w:rsid w:val="002A3C23"/>
    <w:rsid w:val="002C763F"/>
    <w:rsid w:val="002D2A86"/>
    <w:rsid w:val="002D2BF0"/>
    <w:rsid w:val="002D4AE0"/>
    <w:rsid w:val="002E0567"/>
    <w:rsid w:val="002E0B57"/>
    <w:rsid w:val="002E45D8"/>
    <w:rsid w:val="002E4964"/>
    <w:rsid w:val="002F4D01"/>
    <w:rsid w:val="00300238"/>
    <w:rsid w:val="0030160B"/>
    <w:rsid w:val="00310814"/>
    <w:rsid w:val="00311C82"/>
    <w:rsid w:val="00312BF3"/>
    <w:rsid w:val="003152EE"/>
    <w:rsid w:val="003153DF"/>
    <w:rsid w:val="00315C89"/>
    <w:rsid w:val="0031688E"/>
    <w:rsid w:val="003219A7"/>
    <w:rsid w:val="00321D6C"/>
    <w:rsid w:val="0032235A"/>
    <w:rsid w:val="003225E9"/>
    <w:rsid w:val="0032373C"/>
    <w:rsid w:val="003301CC"/>
    <w:rsid w:val="00333870"/>
    <w:rsid w:val="0033651B"/>
    <w:rsid w:val="00337663"/>
    <w:rsid w:val="003410A3"/>
    <w:rsid w:val="00345C11"/>
    <w:rsid w:val="00356735"/>
    <w:rsid w:val="00362888"/>
    <w:rsid w:val="0036324F"/>
    <w:rsid w:val="00375FAA"/>
    <w:rsid w:val="003766DA"/>
    <w:rsid w:val="00376D39"/>
    <w:rsid w:val="003773E9"/>
    <w:rsid w:val="00381659"/>
    <w:rsid w:val="00381DDF"/>
    <w:rsid w:val="00382860"/>
    <w:rsid w:val="00382C30"/>
    <w:rsid w:val="00383BD0"/>
    <w:rsid w:val="00385D20"/>
    <w:rsid w:val="00387BF0"/>
    <w:rsid w:val="00390721"/>
    <w:rsid w:val="003928EA"/>
    <w:rsid w:val="0039373E"/>
    <w:rsid w:val="003964DD"/>
    <w:rsid w:val="003971EC"/>
    <w:rsid w:val="003A0AFC"/>
    <w:rsid w:val="003A0FDB"/>
    <w:rsid w:val="003A4312"/>
    <w:rsid w:val="003A5F84"/>
    <w:rsid w:val="003A7DFE"/>
    <w:rsid w:val="003B06BA"/>
    <w:rsid w:val="003B1C1A"/>
    <w:rsid w:val="003B681F"/>
    <w:rsid w:val="003C5C69"/>
    <w:rsid w:val="003D1081"/>
    <w:rsid w:val="003E0C0F"/>
    <w:rsid w:val="003E1939"/>
    <w:rsid w:val="003E2BD6"/>
    <w:rsid w:val="003E4C1B"/>
    <w:rsid w:val="003F5CD3"/>
    <w:rsid w:val="0040237E"/>
    <w:rsid w:val="00404CD6"/>
    <w:rsid w:val="004055FA"/>
    <w:rsid w:val="00405D19"/>
    <w:rsid w:val="004063EB"/>
    <w:rsid w:val="004136DA"/>
    <w:rsid w:val="00422A99"/>
    <w:rsid w:val="00424949"/>
    <w:rsid w:val="00427B8D"/>
    <w:rsid w:val="00427EE3"/>
    <w:rsid w:val="004327FB"/>
    <w:rsid w:val="004406D0"/>
    <w:rsid w:val="00457301"/>
    <w:rsid w:val="00460847"/>
    <w:rsid w:val="004662FE"/>
    <w:rsid w:val="00466C5F"/>
    <w:rsid w:val="00467AEB"/>
    <w:rsid w:val="00474391"/>
    <w:rsid w:val="004837D7"/>
    <w:rsid w:val="0048604C"/>
    <w:rsid w:val="0048614E"/>
    <w:rsid w:val="004873C8"/>
    <w:rsid w:val="004A115E"/>
    <w:rsid w:val="004A42C9"/>
    <w:rsid w:val="004A76DC"/>
    <w:rsid w:val="004B0E5D"/>
    <w:rsid w:val="004B4404"/>
    <w:rsid w:val="004C01CD"/>
    <w:rsid w:val="004C0962"/>
    <w:rsid w:val="004C266F"/>
    <w:rsid w:val="004C2D6A"/>
    <w:rsid w:val="004C70AA"/>
    <w:rsid w:val="004D2105"/>
    <w:rsid w:val="004D2C91"/>
    <w:rsid w:val="004D491B"/>
    <w:rsid w:val="004E4819"/>
    <w:rsid w:val="004E4E13"/>
    <w:rsid w:val="004E6DA8"/>
    <w:rsid w:val="004E7419"/>
    <w:rsid w:val="004F110B"/>
    <w:rsid w:val="00500860"/>
    <w:rsid w:val="005029D3"/>
    <w:rsid w:val="0050443D"/>
    <w:rsid w:val="005052C3"/>
    <w:rsid w:val="00511F24"/>
    <w:rsid w:val="00515981"/>
    <w:rsid w:val="00525D32"/>
    <w:rsid w:val="00536C08"/>
    <w:rsid w:val="005479EB"/>
    <w:rsid w:val="00547A95"/>
    <w:rsid w:val="005527A5"/>
    <w:rsid w:val="00555642"/>
    <w:rsid w:val="00556645"/>
    <w:rsid w:val="00556DED"/>
    <w:rsid w:val="005654FE"/>
    <w:rsid w:val="005675A7"/>
    <w:rsid w:val="005678C8"/>
    <w:rsid w:val="00575795"/>
    <w:rsid w:val="00575952"/>
    <w:rsid w:val="005802E3"/>
    <w:rsid w:val="00581AAD"/>
    <w:rsid w:val="00585D8A"/>
    <w:rsid w:val="00586CEC"/>
    <w:rsid w:val="005872D8"/>
    <w:rsid w:val="005B3C55"/>
    <w:rsid w:val="005C7388"/>
    <w:rsid w:val="005D03D5"/>
    <w:rsid w:val="005D4DFC"/>
    <w:rsid w:val="005D5DB7"/>
    <w:rsid w:val="005E2F5C"/>
    <w:rsid w:val="005F1337"/>
    <w:rsid w:val="00602FBB"/>
    <w:rsid w:val="00607FEB"/>
    <w:rsid w:val="00611736"/>
    <w:rsid w:val="00612BDE"/>
    <w:rsid w:val="00616C57"/>
    <w:rsid w:val="00620250"/>
    <w:rsid w:val="006216EB"/>
    <w:rsid w:val="006217BE"/>
    <w:rsid w:val="00636F80"/>
    <w:rsid w:val="0064723A"/>
    <w:rsid w:val="006536AE"/>
    <w:rsid w:val="006639F8"/>
    <w:rsid w:val="00664245"/>
    <w:rsid w:val="00666717"/>
    <w:rsid w:val="0067096E"/>
    <w:rsid w:val="006709A1"/>
    <w:rsid w:val="0067279C"/>
    <w:rsid w:val="00674581"/>
    <w:rsid w:val="00675BCA"/>
    <w:rsid w:val="006761B4"/>
    <w:rsid w:val="00681C49"/>
    <w:rsid w:val="00682BDD"/>
    <w:rsid w:val="006915B2"/>
    <w:rsid w:val="00691B24"/>
    <w:rsid w:val="006A10D9"/>
    <w:rsid w:val="006A1C76"/>
    <w:rsid w:val="006A4940"/>
    <w:rsid w:val="006A6D06"/>
    <w:rsid w:val="006B1E86"/>
    <w:rsid w:val="006B371C"/>
    <w:rsid w:val="006B76C0"/>
    <w:rsid w:val="006C2447"/>
    <w:rsid w:val="006C3812"/>
    <w:rsid w:val="006C7CB3"/>
    <w:rsid w:val="006D17A1"/>
    <w:rsid w:val="006D6994"/>
    <w:rsid w:val="006D7686"/>
    <w:rsid w:val="006E22FE"/>
    <w:rsid w:val="006E6FB0"/>
    <w:rsid w:val="006E787D"/>
    <w:rsid w:val="006F1129"/>
    <w:rsid w:val="006F1ADA"/>
    <w:rsid w:val="006F2F49"/>
    <w:rsid w:val="006F58CE"/>
    <w:rsid w:val="00700AF2"/>
    <w:rsid w:val="00702BC6"/>
    <w:rsid w:val="00703EBB"/>
    <w:rsid w:val="00707B83"/>
    <w:rsid w:val="007118FB"/>
    <w:rsid w:val="00711DF7"/>
    <w:rsid w:val="0071659F"/>
    <w:rsid w:val="0072656A"/>
    <w:rsid w:val="0072721B"/>
    <w:rsid w:val="00733051"/>
    <w:rsid w:val="00733C9D"/>
    <w:rsid w:val="00734467"/>
    <w:rsid w:val="00735237"/>
    <w:rsid w:val="00735777"/>
    <w:rsid w:val="00735E67"/>
    <w:rsid w:val="0074104C"/>
    <w:rsid w:val="00741F8F"/>
    <w:rsid w:val="00756E53"/>
    <w:rsid w:val="007640B1"/>
    <w:rsid w:val="00766B32"/>
    <w:rsid w:val="0076718D"/>
    <w:rsid w:val="00772F71"/>
    <w:rsid w:val="0077503F"/>
    <w:rsid w:val="00780633"/>
    <w:rsid w:val="00781EB9"/>
    <w:rsid w:val="00782656"/>
    <w:rsid w:val="00782EE2"/>
    <w:rsid w:val="00783D82"/>
    <w:rsid w:val="00784E71"/>
    <w:rsid w:val="0079077B"/>
    <w:rsid w:val="00793377"/>
    <w:rsid w:val="007A63FA"/>
    <w:rsid w:val="007B282E"/>
    <w:rsid w:val="007D254F"/>
    <w:rsid w:val="007D2975"/>
    <w:rsid w:val="007D3AB9"/>
    <w:rsid w:val="007D5C6E"/>
    <w:rsid w:val="007D62F3"/>
    <w:rsid w:val="007D7DFF"/>
    <w:rsid w:val="007E18BB"/>
    <w:rsid w:val="007E4291"/>
    <w:rsid w:val="007E63BA"/>
    <w:rsid w:val="007E7AFA"/>
    <w:rsid w:val="007F3754"/>
    <w:rsid w:val="008027B8"/>
    <w:rsid w:val="008046CF"/>
    <w:rsid w:val="00804AD1"/>
    <w:rsid w:val="008137AA"/>
    <w:rsid w:val="00814D02"/>
    <w:rsid w:val="00827721"/>
    <w:rsid w:val="00831C7C"/>
    <w:rsid w:val="008330FC"/>
    <w:rsid w:val="00834CAC"/>
    <w:rsid w:val="008353ED"/>
    <w:rsid w:val="00836258"/>
    <w:rsid w:val="00836944"/>
    <w:rsid w:val="00841A96"/>
    <w:rsid w:val="00846671"/>
    <w:rsid w:val="00856518"/>
    <w:rsid w:val="00856C72"/>
    <w:rsid w:val="00857642"/>
    <w:rsid w:val="00860D0B"/>
    <w:rsid w:val="008674FE"/>
    <w:rsid w:val="00870D86"/>
    <w:rsid w:val="00871020"/>
    <w:rsid w:val="008735C6"/>
    <w:rsid w:val="008749F2"/>
    <w:rsid w:val="00874A17"/>
    <w:rsid w:val="008824E6"/>
    <w:rsid w:val="00887E38"/>
    <w:rsid w:val="0089191E"/>
    <w:rsid w:val="00893364"/>
    <w:rsid w:val="008A3305"/>
    <w:rsid w:val="008A3408"/>
    <w:rsid w:val="008B0730"/>
    <w:rsid w:val="008B2261"/>
    <w:rsid w:val="008B40A4"/>
    <w:rsid w:val="008B63F7"/>
    <w:rsid w:val="008C3564"/>
    <w:rsid w:val="008D3536"/>
    <w:rsid w:val="008E5691"/>
    <w:rsid w:val="008F114F"/>
    <w:rsid w:val="008F745F"/>
    <w:rsid w:val="008F7BB1"/>
    <w:rsid w:val="009034EF"/>
    <w:rsid w:val="00906AA0"/>
    <w:rsid w:val="00907371"/>
    <w:rsid w:val="00910EB8"/>
    <w:rsid w:val="00917780"/>
    <w:rsid w:val="00927135"/>
    <w:rsid w:val="00930272"/>
    <w:rsid w:val="00930758"/>
    <w:rsid w:val="00931267"/>
    <w:rsid w:val="0093457B"/>
    <w:rsid w:val="00935004"/>
    <w:rsid w:val="00936056"/>
    <w:rsid w:val="009378F9"/>
    <w:rsid w:val="0094046D"/>
    <w:rsid w:val="009427F5"/>
    <w:rsid w:val="009436E2"/>
    <w:rsid w:val="00953BBF"/>
    <w:rsid w:val="00954307"/>
    <w:rsid w:val="009612D0"/>
    <w:rsid w:val="00964C5F"/>
    <w:rsid w:val="00983FB9"/>
    <w:rsid w:val="009931C2"/>
    <w:rsid w:val="009A6E71"/>
    <w:rsid w:val="009B0577"/>
    <w:rsid w:val="009B3010"/>
    <w:rsid w:val="009C07F6"/>
    <w:rsid w:val="009D021D"/>
    <w:rsid w:val="009D73F0"/>
    <w:rsid w:val="009E298A"/>
    <w:rsid w:val="009E43E4"/>
    <w:rsid w:val="009E6B0E"/>
    <w:rsid w:val="009E737C"/>
    <w:rsid w:val="009E7EB8"/>
    <w:rsid w:val="00A02429"/>
    <w:rsid w:val="00A13468"/>
    <w:rsid w:val="00A164FE"/>
    <w:rsid w:val="00A2374F"/>
    <w:rsid w:val="00A257BC"/>
    <w:rsid w:val="00A25997"/>
    <w:rsid w:val="00A3567F"/>
    <w:rsid w:val="00A40259"/>
    <w:rsid w:val="00A42CF0"/>
    <w:rsid w:val="00A467F3"/>
    <w:rsid w:val="00A50E08"/>
    <w:rsid w:val="00A55AFF"/>
    <w:rsid w:val="00A60C11"/>
    <w:rsid w:val="00A6113A"/>
    <w:rsid w:val="00A61761"/>
    <w:rsid w:val="00A63F2A"/>
    <w:rsid w:val="00A649B7"/>
    <w:rsid w:val="00A713C1"/>
    <w:rsid w:val="00A71DBF"/>
    <w:rsid w:val="00A77D8C"/>
    <w:rsid w:val="00A807DC"/>
    <w:rsid w:val="00A876F4"/>
    <w:rsid w:val="00A903E0"/>
    <w:rsid w:val="00A92821"/>
    <w:rsid w:val="00AA2A74"/>
    <w:rsid w:val="00AB2DED"/>
    <w:rsid w:val="00AD0284"/>
    <w:rsid w:val="00AD1A7D"/>
    <w:rsid w:val="00AD55DA"/>
    <w:rsid w:val="00AD5F33"/>
    <w:rsid w:val="00AD7026"/>
    <w:rsid w:val="00AD7090"/>
    <w:rsid w:val="00AE2015"/>
    <w:rsid w:val="00AE4CF9"/>
    <w:rsid w:val="00AE674D"/>
    <w:rsid w:val="00AF4C20"/>
    <w:rsid w:val="00AF59DC"/>
    <w:rsid w:val="00AF755E"/>
    <w:rsid w:val="00B014BE"/>
    <w:rsid w:val="00B03E30"/>
    <w:rsid w:val="00B05530"/>
    <w:rsid w:val="00B11295"/>
    <w:rsid w:val="00B11BC0"/>
    <w:rsid w:val="00B12DAD"/>
    <w:rsid w:val="00B16043"/>
    <w:rsid w:val="00B2669A"/>
    <w:rsid w:val="00B350AC"/>
    <w:rsid w:val="00B40278"/>
    <w:rsid w:val="00B43752"/>
    <w:rsid w:val="00B46233"/>
    <w:rsid w:val="00B4680E"/>
    <w:rsid w:val="00B50C6A"/>
    <w:rsid w:val="00B56BC3"/>
    <w:rsid w:val="00B61410"/>
    <w:rsid w:val="00B618B4"/>
    <w:rsid w:val="00B6277F"/>
    <w:rsid w:val="00B712CD"/>
    <w:rsid w:val="00B75F30"/>
    <w:rsid w:val="00B766CE"/>
    <w:rsid w:val="00B940B6"/>
    <w:rsid w:val="00BA3CC7"/>
    <w:rsid w:val="00BB4456"/>
    <w:rsid w:val="00BB4804"/>
    <w:rsid w:val="00BC0877"/>
    <w:rsid w:val="00BC0B7B"/>
    <w:rsid w:val="00BC1EE7"/>
    <w:rsid w:val="00BC5E03"/>
    <w:rsid w:val="00BC7438"/>
    <w:rsid w:val="00BD0C3B"/>
    <w:rsid w:val="00BD52AB"/>
    <w:rsid w:val="00BD6648"/>
    <w:rsid w:val="00BE0F03"/>
    <w:rsid w:val="00BE140C"/>
    <w:rsid w:val="00BE23E1"/>
    <w:rsid w:val="00BF6A05"/>
    <w:rsid w:val="00BF799F"/>
    <w:rsid w:val="00C033C8"/>
    <w:rsid w:val="00C067C7"/>
    <w:rsid w:val="00C11153"/>
    <w:rsid w:val="00C16367"/>
    <w:rsid w:val="00C16D5D"/>
    <w:rsid w:val="00C211D7"/>
    <w:rsid w:val="00C2390B"/>
    <w:rsid w:val="00C2597A"/>
    <w:rsid w:val="00C25BF2"/>
    <w:rsid w:val="00C32338"/>
    <w:rsid w:val="00C34872"/>
    <w:rsid w:val="00C413E2"/>
    <w:rsid w:val="00C41AF3"/>
    <w:rsid w:val="00C42354"/>
    <w:rsid w:val="00C457CD"/>
    <w:rsid w:val="00C50A50"/>
    <w:rsid w:val="00C578F4"/>
    <w:rsid w:val="00C57D02"/>
    <w:rsid w:val="00C60EF2"/>
    <w:rsid w:val="00C63119"/>
    <w:rsid w:val="00C70897"/>
    <w:rsid w:val="00C71841"/>
    <w:rsid w:val="00C71F5B"/>
    <w:rsid w:val="00C7274D"/>
    <w:rsid w:val="00C75F1D"/>
    <w:rsid w:val="00C865EA"/>
    <w:rsid w:val="00C96938"/>
    <w:rsid w:val="00CA615D"/>
    <w:rsid w:val="00CB1270"/>
    <w:rsid w:val="00CC724F"/>
    <w:rsid w:val="00CD0C0E"/>
    <w:rsid w:val="00CD383D"/>
    <w:rsid w:val="00CE0C41"/>
    <w:rsid w:val="00CE240F"/>
    <w:rsid w:val="00CE58AE"/>
    <w:rsid w:val="00CE71F4"/>
    <w:rsid w:val="00CF1173"/>
    <w:rsid w:val="00CF240F"/>
    <w:rsid w:val="00CF417B"/>
    <w:rsid w:val="00CF66E1"/>
    <w:rsid w:val="00CF68D8"/>
    <w:rsid w:val="00D00198"/>
    <w:rsid w:val="00D007E6"/>
    <w:rsid w:val="00D01283"/>
    <w:rsid w:val="00D04394"/>
    <w:rsid w:val="00D06455"/>
    <w:rsid w:val="00D072E6"/>
    <w:rsid w:val="00D22689"/>
    <w:rsid w:val="00D2764D"/>
    <w:rsid w:val="00D34E32"/>
    <w:rsid w:val="00D53A59"/>
    <w:rsid w:val="00D62499"/>
    <w:rsid w:val="00D67BE8"/>
    <w:rsid w:val="00D73343"/>
    <w:rsid w:val="00D85F1B"/>
    <w:rsid w:val="00D862DC"/>
    <w:rsid w:val="00D87405"/>
    <w:rsid w:val="00D91995"/>
    <w:rsid w:val="00D95055"/>
    <w:rsid w:val="00D96914"/>
    <w:rsid w:val="00DB0F39"/>
    <w:rsid w:val="00DC27C5"/>
    <w:rsid w:val="00DD282A"/>
    <w:rsid w:val="00DD3B77"/>
    <w:rsid w:val="00DD5179"/>
    <w:rsid w:val="00DE15C2"/>
    <w:rsid w:val="00DE20DB"/>
    <w:rsid w:val="00DE6BF4"/>
    <w:rsid w:val="00DF1E3F"/>
    <w:rsid w:val="00DF7212"/>
    <w:rsid w:val="00E0432E"/>
    <w:rsid w:val="00E044AC"/>
    <w:rsid w:val="00E04BDD"/>
    <w:rsid w:val="00E05303"/>
    <w:rsid w:val="00E05703"/>
    <w:rsid w:val="00E06965"/>
    <w:rsid w:val="00E06CFB"/>
    <w:rsid w:val="00E16917"/>
    <w:rsid w:val="00E17C53"/>
    <w:rsid w:val="00E2079D"/>
    <w:rsid w:val="00E20A71"/>
    <w:rsid w:val="00E218E8"/>
    <w:rsid w:val="00E220C5"/>
    <w:rsid w:val="00E252CA"/>
    <w:rsid w:val="00E33893"/>
    <w:rsid w:val="00E358FD"/>
    <w:rsid w:val="00E42774"/>
    <w:rsid w:val="00E437B4"/>
    <w:rsid w:val="00E632BA"/>
    <w:rsid w:val="00E84FDA"/>
    <w:rsid w:val="00E90D4E"/>
    <w:rsid w:val="00EA303E"/>
    <w:rsid w:val="00EB3377"/>
    <w:rsid w:val="00EC5231"/>
    <w:rsid w:val="00EC7625"/>
    <w:rsid w:val="00EC79F8"/>
    <w:rsid w:val="00ED0C21"/>
    <w:rsid w:val="00EE0530"/>
    <w:rsid w:val="00EE0F5C"/>
    <w:rsid w:val="00EE38AB"/>
    <w:rsid w:val="00EE6B6C"/>
    <w:rsid w:val="00EE7BC0"/>
    <w:rsid w:val="00EF51FB"/>
    <w:rsid w:val="00EF6F15"/>
    <w:rsid w:val="00F005C0"/>
    <w:rsid w:val="00F0094C"/>
    <w:rsid w:val="00F01149"/>
    <w:rsid w:val="00F0619D"/>
    <w:rsid w:val="00F137EE"/>
    <w:rsid w:val="00F13ED7"/>
    <w:rsid w:val="00F14799"/>
    <w:rsid w:val="00F14C2D"/>
    <w:rsid w:val="00F163EB"/>
    <w:rsid w:val="00F208BC"/>
    <w:rsid w:val="00F214D5"/>
    <w:rsid w:val="00F3219E"/>
    <w:rsid w:val="00F327BA"/>
    <w:rsid w:val="00F3528A"/>
    <w:rsid w:val="00F37444"/>
    <w:rsid w:val="00F37EA8"/>
    <w:rsid w:val="00F40013"/>
    <w:rsid w:val="00F40AF4"/>
    <w:rsid w:val="00F4365D"/>
    <w:rsid w:val="00F441B7"/>
    <w:rsid w:val="00F46F9F"/>
    <w:rsid w:val="00F51DE5"/>
    <w:rsid w:val="00F52177"/>
    <w:rsid w:val="00F52A43"/>
    <w:rsid w:val="00F52CAA"/>
    <w:rsid w:val="00F55E91"/>
    <w:rsid w:val="00F70BE2"/>
    <w:rsid w:val="00F72924"/>
    <w:rsid w:val="00F7426E"/>
    <w:rsid w:val="00F7580F"/>
    <w:rsid w:val="00F93BE9"/>
    <w:rsid w:val="00F9775A"/>
    <w:rsid w:val="00FA757F"/>
    <w:rsid w:val="00FC10C3"/>
    <w:rsid w:val="00FC266D"/>
    <w:rsid w:val="00FD5C7A"/>
    <w:rsid w:val="00FD7B76"/>
    <w:rsid w:val="00FE4982"/>
    <w:rsid w:val="00FE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2E978A"/>
  <w15:docId w15:val="{BBCF7147-571A-4ACD-BC94-F227AC24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7D8C"/>
    <w:rPr>
      <w:sz w:val="24"/>
      <w:szCs w:val="24"/>
    </w:rPr>
  </w:style>
  <w:style w:type="paragraph" w:styleId="Ttulo4">
    <w:name w:val="heading 4"/>
    <w:basedOn w:val="Normal0"/>
    <w:next w:val="Normal0"/>
    <w:link w:val="Ttulo4Car"/>
    <w:qFormat/>
    <w:rsid w:val="007D7DFF"/>
    <w:pPr>
      <w:keepNext/>
      <w:spacing w:line="360" w:lineRule="auto"/>
      <w:ind w:firstLine="696"/>
      <w:jc w:val="center"/>
      <w:outlineLvl w:val="3"/>
    </w:pPr>
    <w:rPr>
      <w:rFonts w:ascii="Verdana" w:hAnsi="Verdana"/>
      <w:b/>
      <w:bCs/>
      <w:sz w:val="20"/>
    </w:rPr>
  </w:style>
  <w:style w:type="paragraph" w:styleId="Ttulo8">
    <w:name w:val="heading 8"/>
    <w:basedOn w:val="Normal0"/>
    <w:next w:val="Normal0"/>
    <w:link w:val="Ttulo8Car"/>
    <w:qFormat/>
    <w:rsid w:val="007D7DFF"/>
    <w:pPr>
      <w:keepNext/>
      <w:spacing w:line="360" w:lineRule="auto"/>
      <w:ind w:hanging="24"/>
      <w:jc w:val="center"/>
      <w:outlineLvl w:val="7"/>
    </w:pPr>
    <w:rPr>
      <w:rFonts w:ascii="Verdana" w:hAnsi="Verdana"/>
      <w:b/>
      <w:bCs/>
      <w:color w:val="333399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D6648"/>
    <w:pPr>
      <w:tabs>
        <w:tab w:val="center" w:pos="4252"/>
        <w:tab w:val="right" w:pos="8504"/>
      </w:tabs>
    </w:pPr>
    <w:rPr>
      <w:rFonts w:ascii="Arial" w:hAnsi="Arial" w:cs="Arial"/>
      <w:sz w:val="22"/>
      <w:lang w:eastAsia="es-ES"/>
    </w:rPr>
  </w:style>
  <w:style w:type="paragraph" w:styleId="Piedepgina">
    <w:name w:val="footer"/>
    <w:basedOn w:val="Normal"/>
    <w:rsid w:val="00BD6648"/>
    <w:pPr>
      <w:tabs>
        <w:tab w:val="center" w:pos="4252"/>
        <w:tab w:val="right" w:pos="8504"/>
      </w:tabs>
    </w:pPr>
    <w:rPr>
      <w:rFonts w:ascii="Arial" w:hAnsi="Arial" w:cs="Arial"/>
      <w:sz w:val="22"/>
      <w:lang w:eastAsia="es-ES"/>
    </w:rPr>
  </w:style>
  <w:style w:type="table" w:styleId="Tablaconcuadrcula">
    <w:name w:val="Table Grid"/>
    <w:basedOn w:val="Tablanormal"/>
    <w:uiPriority w:val="59"/>
    <w:rsid w:val="005D4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802BF"/>
    <w:rPr>
      <w:rFonts w:ascii="Tahoma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1802BF"/>
    <w:rPr>
      <w:rFonts w:ascii="Tahoma" w:hAnsi="Tahoma" w:cs="Tahoma"/>
      <w:sz w:val="16"/>
      <w:szCs w:val="16"/>
      <w:lang w:eastAsia="es-ES"/>
    </w:rPr>
  </w:style>
  <w:style w:type="paragraph" w:styleId="Sinespaciado">
    <w:name w:val="No Spacing"/>
    <w:uiPriority w:val="1"/>
    <w:qFormat/>
    <w:rsid w:val="00636F80"/>
    <w:rPr>
      <w:rFonts w:asciiTheme="minorHAnsi" w:eastAsiaTheme="minorHAnsi" w:hAnsiTheme="minorHAnsi" w:cstheme="minorBidi"/>
      <w:sz w:val="22"/>
      <w:lang w:eastAsia="en-US" w:bidi="ks-Deva"/>
    </w:rPr>
  </w:style>
  <w:style w:type="character" w:styleId="Textodelmarcadordeposicin">
    <w:name w:val="Placeholder Text"/>
    <w:basedOn w:val="Fuentedeprrafopredeter"/>
    <w:uiPriority w:val="99"/>
    <w:semiHidden/>
    <w:rsid w:val="00636F80"/>
    <w:rPr>
      <w:color w:val="808080"/>
    </w:rPr>
  </w:style>
  <w:style w:type="paragraph" w:styleId="Textoindependiente">
    <w:name w:val="Body Text"/>
    <w:basedOn w:val="Normal"/>
    <w:link w:val="TextoindependienteCar"/>
    <w:rsid w:val="002D2BF0"/>
    <w:pPr>
      <w:jc w:val="both"/>
    </w:pPr>
    <w:rPr>
      <w:rFonts w:ascii="Univers" w:hAnsi="Univers"/>
      <w:sz w:val="22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D2BF0"/>
    <w:rPr>
      <w:rFonts w:ascii="Univers" w:hAnsi="Univers"/>
      <w:sz w:val="22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6216EB"/>
    <w:pPr>
      <w:ind w:left="720"/>
      <w:contextualSpacing/>
    </w:pPr>
    <w:rPr>
      <w:rFonts w:ascii="Arial" w:hAnsi="Arial" w:cs="Arial"/>
      <w:sz w:val="22"/>
      <w:lang w:eastAsia="es-ES"/>
    </w:rPr>
  </w:style>
  <w:style w:type="character" w:styleId="Refdenotaalpie">
    <w:name w:val="footnote reference"/>
    <w:qFormat/>
    <w:rsid w:val="00D007E6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F51F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F51FB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qFormat/>
    <w:rsid w:val="00D04394"/>
    <w:rPr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D04394"/>
    <w:rPr>
      <w:lang w:val="es-ES" w:eastAsia="es-ES"/>
    </w:rPr>
  </w:style>
  <w:style w:type="paragraph" w:customStyle="1" w:styleId="NotaalPie">
    <w:name w:val="Nota al Pie"/>
    <w:basedOn w:val="Textonotapie"/>
    <w:autoRedefine/>
    <w:qFormat/>
    <w:rsid w:val="004E7419"/>
    <w:rPr>
      <w:rFonts w:ascii="Verdana" w:hAnsi="Verdana"/>
      <w:i/>
      <w:color w:val="808080"/>
      <w:sz w:val="14"/>
      <w:szCs w:val="14"/>
    </w:rPr>
  </w:style>
  <w:style w:type="paragraph" w:styleId="NormalWeb">
    <w:name w:val="Normal (Web)"/>
    <w:basedOn w:val="Normal"/>
    <w:link w:val="NormalWebCar"/>
    <w:qFormat/>
    <w:rsid w:val="00BD0C3B"/>
    <w:pPr>
      <w:spacing w:line="360" w:lineRule="auto"/>
      <w:ind w:left="528" w:right="71" w:firstLine="600"/>
      <w:jc w:val="both"/>
    </w:pPr>
    <w:rPr>
      <w:rFonts w:ascii="Verdana" w:hAnsi="Verdana"/>
      <w:sz w:val="20"/>
      <w:szCs w:val="20"/>
      <w:lang w:val="es-ES" w:eastAsia="es-ES"/>
    </w:rPr>
  </w:style>
  <w:style w:type="character" w:customStyle="1" w:styleId="NormalWebCar">
    <w:name w:val="Normal (Web) Car"/>
    <w:link w:val="NormalWeb"/>
    <w:locked/>
    <w:rsid w:val="00BD0C3B"/>
    <w:rPr>
      <w:rFonts w:ascii="Verdana" w:hAnsi="Verdana"/>
      <w:lang w:val="es-ES" w:eastAsia="es-ES"/>
    </w:rPr>
  </w:style>
  <w:style w:type="paragraph" w:styleId="Sangradetextonormal">
    <w:name w:val="Body Text Indent"/>
    <w:basedOn w:val="Normal"/>
    <w:link w:val="SangradetextonormalCar"/>
    <w:rsid w:val="00515981"/>
    <w:pPr>
      <w:spacing w:after="120"/>
      <w:ind w:left="283"/>
    </w:pPr>
    <w:rPr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15981"/>
    <w:rPr>
      <w:sz w:val="24"/>
      <w:szCs w:val="24"/>
      <w:lang w:eastAsia="es-ES"/>
    </w:rPr>
  </w:style>
  <w:style w:type="paragraph" w:styleId="Subttulo">
    <w:name w:val="Subtitle"/>
    <w:basedOn w:val="Normal"/>
    <w:link w:val="SubttuloCar"/>
    <w:uiPriority w:val="11"/>
    <w:qFormat/>
    <w:rsid w:val="00A164FE"/>
    <w:pPr>
      <w:jc w:val="both"/>
    </w:pPr>
    <w:rPr>
      <w:rFonts w:ascii="Verdana" w:hAnsi="Verdana"/>
      <w:b/>
      <w:bCs/>
      <w:color w:val="5500AE"/>
      <w:sz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uiPriority w:val="11"/>
    <w:rsid w:val="00A164FE"/>
    <w:rPr>
      <w:rFonts w:ascii="Verdana" w:hAnsi="Verdana"/>
      <w:b/>
      <w:bCs/>
      <w:color w:val="5500AE"/>
      <w:szCs w:val="24"/>
      <w:lang w:val="es-ES" w:eastAsia="es-ES"/>
    </w:rPr>
  </w:style>
  <w:style w:type="paragraph" w:customStyle="1" w:styleId="Default">
    <w:name w:val="Default"/>
    <w:rsid w:val="00666717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7D7DFF"/>
    <w:rPr>
      <w:rFonts w:ascii="Verdana" w:hAnsi="Verdana"/>
      <w:b/>
      <w:bCs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7D7DFF"/>
    <w:rPr>
      <w:rFonts w:ascii="Verdana" w:hAnsi="Verdana"/>
      <w:b/>
      <w:bCs/>
      <w:color w:val="333399"/>
      <w:sz w:val="22"/>
      <w:szCs w:val="24"/>
      <w:lang w:val="es-ES" w:eastAsia="es-ES"/>
    </w:rPr>
  </w:style>
  <w:style w:type="paragraph" w:customStyle="1" w:styleId="Normal0">
    <w:name w:val="Normal_0"/>
    <w:link w:val="Normal0Car"/>
    <w:qFormat/>
    <w:rsid w:val="007D7DFF"/>
    <w:rPr>
      <w:sz w:val="24"/>
      <w:szCs w:val="24"/>
      <w:lang w:val="es-ES" w:eastAsia="es-ES"/>
    </w:rPr>
  </w:style>
  <w:style w:type="character" w:customStyle="1" w:styleId="Normal0Car">
    <w:name w:val="Normal_0 Car"/>
    <w:link w:val="Normal0"/>
    <w:locked/>
    <w:rsid w:val="007D7DFF"/>
    <w:rPr>
      <w:sz w:val="24"/>
      <w:szCs w:val="24"/>
      <w:lang w:val="es-ES" w:eastAsia="es-ES"/>
    </w:rPr>
  </w:style>
  <w:style w:type="character" w:styleId="nfasis">
    <w:name w:val="Emphasis"/>
    <w:qFormat/>
    <w:rsid w:val="007D7DFF"/>
    <w:rPr>
      <w:i/>
      <w:iCs/>
    </w:rPr>
  </w:style>
  <w:style w:type="character" w:styleId="Refdecomentario">
    <w:name w:val="annotation reference"/>
    <w:basedOn w:val="Fuentedeprrafopredeter"/>
    <w:semiHidden/>
    <w:unhideWhenUsed/>
    <w:rsid w:val="00172378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723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72378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723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72378"/>
    <w:rPr>
      <w:b/>
      <w:bCs/>
    </w:rPr>
  </w:style>
  <w:style w:type="character" w:customStyle="1" w:styleId="Caracteresdenotaalpie">
    <w:name w:val="Caracteres de nota al pie"/>
    <w:rsid w:val="00271CED"/>
    <w:rPr>
      <w:vertAlign w:val="superscript"/>
    </w:rPr>
  </w:style>
  <w:style w:type="character" w:customStyle="1" w:styleId="PrrafodelistaCar">
    <w:name w:val="Párrafo de lista Car"/>
    <w:link w:val="Prrafodelista"/>
    <w:uiPriority w:val="34"/>
    <w:qFormat/>
    <w:locked/>
    <w:rsid w:val="003152EE"/>
    <w:rPr>
      <w:rFonts w:ascii="Arial" w:hAnsi="Arial" w:cs="Arial"/>
      <w:sz w:val="22"/>
      <w:szCs w:val="24"/>
      <w:lang w:eastAsia="es-ES"/>
    </w:rPr>
  </w:style>
  <w:style w:type="table" w:customStyle="1" w:styleId="hideth">
    <w:name w:val="hideth"/>
    <w:basedOn w:val="Tablanormal"/>
    <w:rsid w:val="00153D73"/>
    <w:rPr>
      <w:lang w:eastAsia="en-US"/>
    </w:rPr>
    <w:tblPr/>
  </w:style>
  <w:style w:type="character" w:styleId="Hipervnculovisitado">
    <w:name w:val="FollowedHyperlink"/>
    <w:basedOn w:val="Fuentedeprrafopredeter"/>
    <w:uiPriority w:val="99"/>
    <w:semiHidden/>
    <w:unhideWhenUsed/>
    <w:rsid w:val="005052C3"/>
    <w:rPr>
      <w:color w:val="954F72"/>
      <w:u w:val="single"/>
    </w:rPr>
  </w:style>
  <w:style w:type="paragraph" w:customStyle="1" w:styleId="msonormal0">
    <w:name w:val="msonormal"/>
    <w:basedOn w:val="Normal"/>
    <w:rsid w:val="005052C3"/>
    <w:pPr>
      <w:spacing w:before="100" w:beforeAutospacing="1" w:after="100" w:afterAutospacing="1"/>
    </w:pPr>
    <w:rPr>
      <w:lang w:val="es-ES" w:eastAsia="es-ES"/>
    </w:rPr>
  </w:style>
  <w:style w:type="paragraph" w:customStyle="1" w:styleId="xl65">
    <w:name w:val="xl65"/>
    <w:basedOn w:val="Normal"/>
    <w:rsid w:val="005052C3"/>
    <w:pPr>
      <w:pBdr>
        <w:left w:val="single" w:sz="8" w:space="0" w:color="FFFFFF"/>
        <w:bottom w:val="dotted" w:sz="4" w:space="0" w:color="BFBFBF"/>
        <w:right w:val="single" w:sz="8" w:space="0" w:color="FFFFFF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66">
    <w:name w:val="xl66"/>
    <w:basedOn w:val="Normal"/>
    <w:rsid w:val="005052C3"/>
    <w:pPr>
      <w:pBdr>
        <w:bottom w:val="dotted" w:sz="4" w:space="0" w:color="BFBFBF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67">
    <w:name w:val="xl67"/>
    <w:basedOn w:val="Normal"/>
    <w:rsid w:val="005052C3"/>
    <w:pP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68">
    <w:name w:val="xl68"/>
    <w:basedOn w:val="Normal"/>
    <w:rsid w:val="005052C3"/>
    <w:pPr>
      <w:pBdr>
        <w:top w:val="single" w:sz="8" w:space="0" w:color="A6A6A6"/>
      </w:pBdr>
      <w:shd w:val="clear" w:color="000000" w:fill="56BE8E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ES" w:eastAsia="es-ES"/>
    </w:rPr>
  </w:style>
  <w:style w:type="paragraph" w:customStyle="1" w:styleId="xl69">
    <w:name w:val="xl69"/>
    <w:basedOn w:val="Normal"/>
    <w:rsid w:val="005052C3"/>
    <w:pPr>
      <w:pBdr>
        <w:top w:val="single" w:sz="8" w:space="0" w:color="A6A6A6"/>
        <w:left w:val="single" w:sz="8" w:space="0" w:color="FFFFFF"/>
        <w:right w:val="single" w:sz="8" w:space="0" w:color="FFFFFF"/>
      </w:pBdr>
      <w:shd w:val="clear" w:color="000000" w:fill="56BE8E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ES" w:eastAsia="es-ES"/>
    </w:rPr>
  </w:style>
  <w:style w:type="paragraph" w:customStyle="1" w:styleId="xl70">
    <w:name w:val="xl70"/>
    <w:basedOn w:val="Normal"/>
    <w:rsid w:val="005052C3"/>
    <w:pPr>
      <w:pBdr>
        <w:top w:val="single" w:sz="8" w:space="0" w:color="A6A6A6"/>
        <w:left w:val="single" w:sz="8" w:space="0" w:color="FFFFFF"/>
      </w:pBdr>
      <w:shd w:val="clear" w:color="000000" w:fill="56BE8E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ES" w:eastAsia="es-ES"/>
    </w:rPr>
  </w:style>
  <w:style w:type="paragraph" w:customStyle="1" w:styleId="xl71">
    <w:name w:val="xl71"/>
    <w:basedOn w:val="Normal"/>
    <w:rsid w:val="005052C3"/>
    <w:pPr>
      <w:pBdr>
        <w:top w:val="single" w:sz="8" w:space="0" w:color="A6A6A6"/>
        <w:left w:val="single" w:sz="8" w:space="0" w:color="FFFFFF"/>
      </w:pBdr>
      <w:shd w:val="clear" w:color="000000" w:fill="56BE8E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ES" w:eastAsia="es-ES"/>
    </w:rPr>
  </w:style>
  <w:style w:type="paragraph" w:customStyle="1" w:styleId="xl72">
    <w:name w:val="xl72"/>
    <w:basedOn w:val="Normal"/>
    <w:rsid w:val="005052C3"/>
    <w:pPr>
      <w:pBdr>
        <w:bottom w:val="dotted" w:sz="4" w:space="0" w:color="BFBFBF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ES" w:eastAsia="es-ES"/>
    </w:rPr>
  </w:style>
  <w:style w:type="paragraph" w:customStyle="1" w:styleId="xl73">
    <w:name w:val="xl73"/>
    <w:basedOn w:val="Normal"/>
    <w:rsid w:val="005052C3"/>
    <w:pPr>
      <w:pBdr>
        <w:left w:val="single" w:sz="8" w:space="0" w:color="FFFFFF"/>
        <w:bottom w:val="dotted" w:sz="4" w:space="0" w:color="BFBFBF"/>
        <w:right w:val="single" w:sz="8" w:space="0" w:color="FFFFFF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0"/>
      <w:szCs w:val="20"/>
      <w:lang w:val="es-ES" w:eastAsia="es-ES"/>
    </w:rPr>
  </w:style>
  <w:style w:type="paragraph" w:customStyle="1" w:styleId="xl74">
    <w:name w:val="xl74"/>
    <w:basedOn w:val="Normal"/>
    <w:rsid w:val="005052C3"/>
    <w:pP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0"/>
      <w:szCs w:val="20"/>
      <w:lang w:val="es-ES" w:eastAsia="es-ES"/>
    </w:rPr>
  </w:style>
  <w:style w:type="paragraph" w:customStyle="1" w:styleId="xl75">
    <w:name w:val="xl75"/>
    <w:basedOn w:val="Normal"/>
    <w:rsid w:val="005052C3"/>
    <w:pPr>
      <w:pBdr>
        <w:left w:val="single" w:sz="8" w:space="0" w:color="FFFFFF"/>
        <w:bottom w:val="dotted" w:sz="4" w:space="0" w:color="BFBFBF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ES" w:eastAsia="es-ES"/>
    </w:rPr>
  </w:style>
  <w:style w:type="paragraph" w:customStyle="1" w:styleId="xl76">
    <w:name w:val="xl76"/>
    <w:basedOn w:val="Normal"/>
    <w:rsid w:val="005052C3"/>
    <w:pPr>
      <w:pBdr>
        <w:bottom w:val="dotted" w:sz="4" w:space="0" w:color="BFBFBF"/>
      </w:pBdr>
      <w:shd w:val="clear" w:color="000000" w:fill="E8E8E8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s-ES" w:eastAsia="es-ES"/>
    </w:rPr>
  </w:style>
  <w:style w:type="paragraph" w:customStyle="1" w:styleId="xl77">
    <w:name w:val="xl77"/>
    <w:basedOn w:val="Normal"/>
    <w:rsid w:val="005052C3"/>
    <w:pPr>
      <w:pBdr>
        <w:left w:val="single" w:sz="8" w:space="0" w:color="FFFFFF"/>
        <w:bottom w:val="dotted" w:sz="4" w:space="0" w:color="BFBFBF"/>
      </w:pBdr>
      <w:shd w:val="clear" w:color="000000" w:fill="E8E8E8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val="es-ES" w:eastAsia="es-ES"/>
    </w:rPr>
  </w:style>
  <w:style w:type="paragraph" w:customStyle="1" w:styleId="xl78">
    <w:name w:val="xl78"/>
    <w:basedOn w:val="Normal"/>
    <w:rsid w:val="005052C3"/>
    <w:pPr>
      <w:pBdr>
        <w:top w:val="dotted" w:sz="4" w:space="0" w:color="BFBFBF"/>
        <w:left w:val="single" w:sz="8" w:space="0" w:color="FFFFFF"/>
        <w:bottom w:val="dotted" w:sz="4" w:space="0" w:color="BFBFBF"/>
        <w:right w:val="single" w:sz="8" w:space="0" w:color="FFFFFF"/>
      </w:pBdr>
      <w:shd w:val="clear" w:color="000000" w:fill="E8E8E8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s-ES" w:eastAsia="es-ES"/>
    </w:rPr>
  </w:style>
  <w:style w:type="paragraph" w:customStyle="1" w:styleId="xl79">
    <w:name w:val="xl79"/>
    <w:basedOn w:val="Normal"/>
    <w:rsid w:val="005052C3"/>
    <w:pPr>
      <w:pBdr>
        <w:bottom w:val="dotted" w:sz="4" w:space="0" w:color="BFBFBF"/>
        <w:right w:val="single" w:sz="8" w:space="0" w:color="FFFFFF"/>
      </w:pBdr>
      <w:shd w:val="clear" w:color="000000" w:fill="E8E8E8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s-ES" w:eastAsia="es-ES"/>
    </w:rPr>
  </w:style>
  <w:style w:type="paragraph" w:customStyle="1" w:styleId="xl80">
    <w:name w:val="xl80"/>
    <w:basedOn w:val="Normal"/>
    <w:rsid w:val="005052C3"/>
    <w:pPr>
      <w:pBdr>
        <w:bottom w:val="dotted" w:sz="4" w:space="0" w:color="BFBFBF"/>
        <w:right w:val="single" w:sz="8" w:space="0" w:color="FFFFFF"/>
      </w:pBdr>
      <w:shd w:val="clear" w:color="000000" w:fill="E8E8E8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s-ES" w:eastAsia="es-ES"/>
    </w:rPr>
  </w:style>
  <w:style w:type="paragraph" w:customStyle="1" w:styleId="xl81">
    <w:name w:val="xl81"/>
    <w:basedOn w:val="Normal"/>
    <w:rsid w:val="005052C3"/>
    <w:pPr>
      <w:pBdr>
        <w:bottom w:val="dotted" w:sz="4" w:space="0" w:color="BFBFBF"/>
      </w:pBdr>
      <w:shd w:val="clear" w:color="000000" w:fill="E8E8E8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82">
    <w:name w:val="xl82"/>
    <w:basedOn w:val="Normal"/>
    <w:rsid w:val="005052C3"/>
    <w:pPr>
      <w:pBdr>
        <w:left w:val="single" w:sz="8" w:space="0" w:color="FFFFFF"/>
        <w:bottom w:val="dotted" w:sz="4" w:space="0" w:color="BFBFBF"/>
        <w:right w:val="single" w:sz="8" w:space="0" w:color="FFFFFF"/>
      </w:pBdr>
      <w:shd w:val="clear" w:color="000000" w:fill="E8E8E8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s-ES" w:eastAsia="es-ES"/>
    </w:rPr>
  </w:style>
  <w:style w:type="paragraph" w:customStyle="1" w:styleId="xl83">
    <w:name w:val="xl83"/>
    <w:basedOn w:val="Normal"/>
    <w:rsid w:val="005052C3"/>
    <w:pPr>
      <w:pBdr>
        <w:bottom w:val="dotted" w:sz="4" w:space="0" w:color="BFBFBF"/>
        <w:right w:val="single" w:sz="8" w:space="0" w:color="FFFFFF"/>
      </w:pBdr>
      <w:shd w:val="clear" w:color="000000" w:fill="E8E8E8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s-ES" w:eastAsia="es-ES"/>
    </w:rPr>
  </w:style>
  <w:style w:type="paragraph" w:customStyle="1" w:styleId="xl84">
    <w:name w:val="xl84"/>
    <w:basedOn w:val="Normal"/>
    <w:rsid w:val="005052C3"/>
    <w:pPr>
      <w:pBdr>
        <w:bottom w:val="dotted" w:sz="4" w:space="0" w:color="BFBFBF"/>
        <w:right w:val="single" w:sz="8" w:space="0" w:color="FFFFFF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val="es-ES" w:eastAsia="es-ES"/>
    </w:rPr>
  </w:style>
  <w:style w:type="paragraph" w:customStyle="1" w:styleId="xl85">
    <w:name w:val="xl85"/>
    <w:basedOn w:val="Normal"/>
    <w:rsid w:val="005052C3"/>
    <w:pPr>
      <w:pBdr>
        <w:bottom w:val="dotted" w:sz="4" w:space="0" w:color="BFBFBF"/>
        <w:right w:val="single" w:sz="8" w:space="0" w:color="FFFFFF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86">
    <w:name w:val="xl86"/>
    <w:basedOn w:val="Normal"/>
    <w:rsid w:val="005052C3"/>
    <w:pPr>
      <w:pBdr>
        <w:bottom w:val="dotted" w:sz="4" w:space="0" w:color="BFBFBF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color w:val="404040"/>
      <w:sz w:val="20"/>
      <w:szCs w:val="20"/>
      <w:lang w:val="es-ES" w:eastAsia="es-ES"/>
    </w:rPr>
  </w:style>
  <w:style w:type="paragraph" w:customStyle="1" w:styleId="xl87">
    <w:name w:val="xl87"/>
    <w:basedOn w:val="Normal"/>
    <w:rsid w:val="005052C3"/>
    <w:pPr>
      <w:pBdr>
        <w:bottom w:val="dotted" w:sz="4" w:space="0" w:color="BFBFBF"/>
        <w:right w:val="single" w:sz="8" w:space="0" w:color="FFFFFF"/>
      </w:pBdr>
      <w:shd w:val="clear" w:color="000000" w:fill="E8E8E8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88">
    <w:name w:val="xl88"/>
    <w:basedOn w:val="Normal"/>
    <w:rsid w:val="005052C3"/>
    <w:pPr>
      <w:pBdr>
        <w:right w:val="single" w:sz="8" w:space="0" w:color="FFFFFF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89">
    <w:name w:val="xl89"/>
    <w:basedOn w:val="Normal"/>
    <w:rsid w:val="005052C3"/>
    <w:pPr>
      <w:pBdr>
        <w:bottom w:val="dotted" w:sz="4" w:space="0" w:color="BFBFBF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0"/>
      <w:szCs w:val="20"/>
      <w:lang w:val="es-ES" w:eastAsia="es-ES"/>
    </w:rPr>
  </w:style>
  <w:style w:type="paragraph" w:customStyle="1" w:styleId="xl90">
    <w:name w:val="xl90"/>
    <w:basedOn w:val="Normal"/>
    <w:rsid w:val="005052C3"/>
    <w:pP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ES" w:eastAsia="es-ES"/>
    </w:rPr>
  </w:style>
  <w:style w:type="paragraph" w:customStyle="1" w:styleId="xl91">
    <w:name w:val="xl91"/>
    <w:basedOn w:val="Normal"/>
    <w:rsid w:val="005052C3"/>
    <w:pPr>
      <w:spacing w:before="100" w:beforeAutospacing="1" w:after="100" w:afterAutospacing="1"/>
    </w:pPr>
    <w:rPr>
      <w:b/>
      <w:bCs/>
      <w:lang w:val="es-ES" w:eastAsia="es-ES"/>
    </w:rPr>
  </w:style>
  <w:style w:type="paragraph" w:customStyle="1" w:styleId="xl92">
    <w:name w:val="xl92"/>
    <w:basedOn w:val="Normal"/>
    <w:rsid w:val="005052C3"/>
    <w:pPr>
      <w:spacing w:before="100" w:beforeAutospacing="1" w:after="100" w:afterAutospacing="1"/>
    </w:pPr>
    <w:rPr>
      <w:b/>
      <w:bCs/>
      <w:lang w:val="es-ES" w:eastAsia="es-ES"/>
    </w:rPr>
  </w:style>
  <w:style w:type="paragraph" w:customStyle="1" w:styleId="xl93">
    <w:name w:val="xl93"/>
    <w:basedOn w:val="Normal"/>
    <w:rsid w:val="005052C3"/>
    <w:pPr>
      <w:spacing w:before="100" w:beforeAutospacing="1" w:after="100" w:afterAutospacing="1"/>
      <w:jc w:val="center"/>
    </w:pPr>
    <w:rPr>
      <w:lang w:val="es-ES" w:eastAsia="es-ES"/>
    </w:rPr>
  </w:style>
  <w:style w:type="paragraph" w:customStyle="1" w:styleId="xl94">
    <w:name w:val="xl94"/>
    <w:basedOn w:val="Normal"/>
    <w:rsid w:val="005052C3"/>
    <w:pPr>
      <w:pBdr>
        <w:bottom w:val="dotted" w:sz="4" w:space="0" w:color="BFBFBF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95">
    <w:name w:val="xl95"/>
    <w:basedOn w:val="Normal"/>
    <w:rsid w:val="005052C3"/>
    <w:pPr>
      <w:pBdr>
        <w:bottom w:val="dotted" w:sz="4" w:space="0" w:color="BFBFBF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s-ES" w:eastAsia="es-ES"/>
    </w:rPr>
  </w:style>
  <w:style w:type="paragraph" w:customStyle="1" w:styleId="xl96">
    <w:name w:val="xl96"/>
    <w:basedOn w:val="Normal"/>
    <w:rsid w:val="005052C3"/>
    <w:pPr>
      <w:pBdr>
        <w:bottom w:val="dotted" w:sz="4" w:space="0" w:color="BFBFBF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val="es-ES" w:eastAsia="es-ES"/>
    </w:rPr>
  </w:style>
  <w:style w:type="paragraph" w:customStyle="1" w:styleId="xl97">
    <w:name w:val="xl97"/>
    <w:basedOn w:val="Normal"/>
    <w:rsid w:val="005052C3"/>
    <w:pPr>
      <w:pBdr>
        <w:bottom w:val="dotted" w:sz="4" w:space="0" w:color="BFBFBF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s-ES" w:eastAsia="es-ES"/>
    </w:rPr>
  </w:style>
  <w:style w:type="paragraph" w:customStyle="1" w:styleId="xl98">
    <w:name w:val="xl98"/>
    <w:basedOn w:val="Normal"/>
    <w:rsid w:val="005052C3"/>
    <w:pPr>
      <w:pBdr>
        <w:bottom w:val="dotted" w:sz="4" w:space="0" w:color="BFBFBF"/>
      </w:pBdr>
      <w:spacing w:before="100" w:beforeAutospacing="1" w:after="100" w:afterAutospacing="1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99">
    <w:name w:val="xl99"/>
    <w:basedOn w:val="Normal"/>
    <w:rsid w:val="005052C3"/>
    <w:pPr>
      <w:pBdr>
        <w:left w:val="single" w:sz="8" w:space="0" w:color="FFFFFF"/>
        <w:bottom w:val="dotted" w:sz="4" w:space="0" w:color="BFBFBF"/>
      </w:pBdr>
      <w:shd w:val="clear" w:color="000000" w:fill="E8E8E8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s-ES" w:eastAsia="es-ES"/>
    </w:rPr>
  </w:style>
  <w:style w:type="paragraph" w:customStyle="1" w:styleId="xl100">
    <w:name w:val="xl100"/>
    <w:basedOn w:val="Normal"/>
    <w:rsid w:val="005052C3"/>
    <w:pPr>
      <w:pBdr>
        <w:left w:val="single" w:sz="8" w:space="0" w:color="FFFFFF"/>
        <w:bottom w:val="dotted" w:sz="4" w:space="0" w:color="BFBFBF"/>
        <w:right w:val="single" w:sz="8" w:space="0" w:color="FFFFFF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101">
    <w:name w:val="xl101"/>
    <w:basedOn w:val="Normal"/>
    <w:rsid w:val="005052C3"/>
    <w:pPr>
      <w:pBdr>
        <w:bottom w:val="dotted" w:sz="4" w:space="0" w:color="BFBFBF"/>
        <w:right w:val="single" w:sz="8" w:space="0" w:color="FFFFFF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val="es-ES" w:eastAsia="es-ES"/>
    </w:rPr>
  </w:style>
  <w:style w:type="paragraph" w:customStyle="1" w:styleId="xl102">
    <w:name w:val="xl102"/>
    <w:basedOn w:val="Normal"/>
    <w:rsid w:val="005052C3"/>
    <w:pPr>
      <w:pBdr>
        <w:bottom w:val="dotted" w:sz="4" w:space="0" w:color="BFBFBF"/>
        <w:right w:val="single" w:sz="8" w:space="0" w:color="FFFFFF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103">
    <w:name w:val="xl103"/>
    <w:basedOn w:val="Normal"/>
    <w:rsid w:val="005052C3"/>
    <w:pPr>
      <w:pBdr>
        <w:bottom w:val="dotted" w:sz="4" w:space="0" w:color="BFBFBF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104">
    <w:name w:val="xl104"/>
    <w:basedOn w:val="Normal"/>
    <w:rsid w:val="005052C3"/>
    <w:pPr>
      <w:pBdr>
        <w:bottom w:val="dotted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s-ES" w:eastAsia="es-ES"/>
    </w:rPr>
  </w:style>
  <w:style w:type="paragraph" w:customStyle="1" w:styleId="xl105">
    <w:name w:val="xl105"/>
    <w:basedOn w:val="Normal"/>
    <w:rsid w:val="005052C3"/>
    <w:pPr>
      <w:pBdr>
        <w:left w:val="single" w:sz="8" w:space="0" w:color="FFFFFF"/>
        <w:bottom w:val="dotted" w:sz="4" w:space="0" w:color="BFBFBF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ES" w:eastAsia="es-ES"/>
    </w:rPr>
  </w:style>
  <w:style w:type="paragraph" w:customStyle="1" w:styleId="xl106">
    <w:name w:val="xl106"/>
    <w:basedOn w:val="Normal"/>
    <w:rsid w:val="005052C3"/>
    <w:pPr>
      <w:pBdr>
        <w:bottom w:val="dotted" w:sz="4" w:space="0" w:color="BFBFBF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404040"/>
      <w:sz w:val="20"/>
      <w:szCs w:val="20"/>
      <w:lang w:val="es-ES" w:eastAsia="es-ES"/>
    </w:rPr>
  </w:style>
  <w:style w:type="paragraph" w:customStyle="1" w:styleId="xl107">
    <w:name w:val="xl107"/>
    <w:basedOn w:val="Normal"/>
    <w:rsid w:val="005052C3"/>
    <w:pPr>
      <w:pBdr>
        <w:bottom w:val="dotted" w:sz="4" w:space="0" w:color="BFBFBF"/>
      </w:pBdr>
      <w:shd w:val="clear" w:color="000000" w:fill="E8E8E8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109">
    <w:name w:val="xl109"/>
    <w:basedOn w:val="Normal"/>
    <w:rsid w:val="005052C3"/>
    <w:pPr>
      <w:pBdr>
        <w:left w:val="single" w:sz="8" w:space="0" w:color="FFFFFF"/>
      </w:pBdr>
      <w:shd w:val="clear" w:color="000000" w:fill="56BE8E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ES" w:eastAsia="es-ES"/>
    </w:rPr>
  </w:style>
  <w:style w:type="paragraph" w:customStyle="1" w:styleId="xl110">
    <w:name w:val="xl110"/>
    <w:basedOn w:val="Normal"/>
    <w:rsid w:val="005052C3"/>
    <w:pPr>
      <w:shd w:val="clear" w:color="000000" w:fill="E8E8E8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111">
    <w:name w:val="xl111"/>
    <w:basedOn w:val="Normal"/>
    <w:rsid w:val="005052C3"/>
    <w:pPr>
      <w:shd w:val="clear" w:color="000000" w:fill="FFFFCC"/>
      <w:spacing w:before="100" w:beforeAutospacing="1" w:after="100" w:afterAutospacing="1"/>
      <w:jc w:val="center"/>
      <w:textAlignment w:val="center"/>
    </w:pPr>
    <w:rPr>
      <w:color w:val="404040"/>
      <w:sz w:val="20"/>
      <w:szCs w:val="20"/>
      <w:lang w:val="es-ES" w:eastAsia="es-ES"/>
    </w:rPr>
  </w:style>
  <w:style w:type="paragraph" w:customStyle="1" w:styleId="xl112">
    <w:name w:val="xl112"/>
    <w:basedOn w:val="Normal"/>
    <w:rsid w:val="005052C3"/>
    <w:pPr>
      <w:pBdr>
        <w:bottom w:val="dotted" w:sz="4" w:space="0" w:color="BFBFBF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color w:val="404040"/>
      <w:sz w:val="20"/>
      <w:szCs w:val="20"/>
      <w:lang w:val="es-ES" w:eastAsia="es-ES"/>
    </w:rPr>
  </w:style>
  <w:style w:type="paragraph" w:customStyle="1" w:styleId="xl113">
    <w:name w:val="xl113"/>
    <w:basedOn w:val="Normal"/>
    <w:rsid w:val="005052C3"/>
    <w:pPr>
      <w:shd w:val="clear" w:color="000000" w:fill="FFFFCC"/>
      <w:spacing w:before="100" w:beforeAutospacing="1" w:after="100" w:afterAutospacing="1"/>
      <w:jc w:val="center"/>
      <w:textAlignment w:val="center"/>
    </w:pPr>
    <w:rPr>
      <w:color w:val="404040"/>
      <w:sz w:val="20"/>
      <w:szCs w:val="20"/>
      <w:lang w:val="es-ES" w:eastAsia="es-ES"/>
    </w:rPr>
  </w:style>
  <w:style w:type="paragraph" w:customStyle="1" w:styleId="xl114">
    <w:name w:val="xl114"/>
    <w:basedOn w:val="Normal"/>
    <w:rsid w:val="005052C3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115">
    <w:name w:val="xl115"/>
    <w:basedOn w:val="Normal"/>
    <w:rsid w:val="005052C3"/>
    <w:pPr>
      <w:pBdr>
        <w:bottom w:val="dotted" w:sz="4" w:space="0" w:color="BFBFBF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116">
    <w:name w:val="xl116"/>
    <w:basedOn w:val="Normal"/>
    <w:rsid w:val="005052C3"/>
    <w:pPr>
      <w:shd w:val="clear" w:color="000000" w:fill="FFFFCC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117">
    <w:name w:val="xl117"/>
    <w:basedOn w:val="Normal"/>
    <w:rsid w:val="005052C3"/>
    <w:pPr>
      <w:spacing w:before="100" w:beforeAutospacing="1" w:after="100" w:afterAutospacing="1"/>
      <w:jc w:val="center"/>
    </w:pPr>
    <w:rPr>
      <w:lang w:val="es-ES" w:eastAsia="es-ES"/>
    </w:rPr>
  </w:style>
  <w:style w:type="paragraph" w:customStyle="1" w:styleId="xl118">
    <w:name w:val="xl118"/>
    <w:basedOn w:val="Normal"/>
    <w:rsid w:val="005052C3"/>
    <w:pPr>
      <w:spacing w:before="100" w:beforeAutospacing="1" w:after="100" w:afterAutospacing="1"/>
      <w:jc w:val="center"/>
      <w:textAlignment w:val="center"/>
    </w:pPr>
    <w:rPr>
      <w:lang w:val="es-ES" w:eastAsia="es-ES"/>
    </w:rPr>
  </w:style>
  <w:style w:type="paragraph" w:customStyle="1" w:styleId="xl119">
    <w:name w:val="xl119"/>
    <w:basedOn w:val="Normal"/>
    <w:rsid w:val="005052C3"/>
    <w:pPr>
      <w:spacing w:before="100" w:beforeAutospacing="1" w:after="100" w:afterAutospacing="1"/>
      <w:jc w:val="center"/>
      <w:textAlignment w:val="center"/>
    </w:pPr>
    <w:rPr>
      <w:lang w:val="es-ES" w:eastAsia="es-ES"/>
    </w:rPr>
  </w:style>
  <w:style w:type="paragraph" w:customStyle="1" w:styleId="xl120">
    <w:name w:val="xl120"/>
    <w:basedOn w:val="Normal"/>
    <w:rsid w:val="005052C3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val="es-ES" w:eastAsia="es-ES"/>
    </w:rPr>
  </w:style>
  <w:style w:type="paragraph" w:customStyle="1" w:styleId="xl121">
    <w:name w:val="xl121"/>
    <w:basedOn w:val="Normal"/>
    <w:rsid w:val="005052C3"/>
    <w:pPr>
      <w:spacing w:before="100" w:beforeAutospacing="1" w:after="100" w:afterAutospacing="1"/>
    </w:pPr>
    <w:rPr>
      <w:lang w:val="es-ES" w:eastAsia="es-ES"/>
    </w:rPr>
  </w:style>
  <w:style w:type="paragraph" w:customStyle="1" w:styleId="xl122">
    <w:name w:val="xl122"/>
    <w:basedOn w:val="Normal"/>
    <w:rsid w:val="005052C3"/>
    <w:pPr>
      <w:pBdr>
        <w:left w:val="single" w:sz="8" w:space="0" w:color="FFFFFF"/>
        <w:bottom w:val="dotted" w:sz="4" w:space="0" w:color="BFBFBF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ES" w:eastAsia="es-ES"/>
    </w:rPr>
  </w:style>
  <w:style w:type="paragraph" w:customStyle="1" w:styleId="xl123">
    <w:name w:val="xl123"/>
    <w:basedOn w:val="Normal"/>
    <w:rsid w:val="005052C3"/>
    <w:pPr>
      <w:pBdr>
        <w:bottom w:val="dotted" w:sz="4" w:space="0" w:color="BFBFBF"/>
      </w:pBdr>
      <w:shd w:val="clear" w:color="000000" w:fill="E8E8E8"/>
      <w:spacing w:before="100" w:beforeAutospacing="1" w:after="100" w:afterAutospacing="1"/>
      <w:jc w:val="center"/>
      <w:textAlignment w:val="center"/>
    </w:pPr>
    <w:rPr>
      <w:sz w:val="20"/>
      <w:szCs w:val="20"/>
      <w:lang w:val="es-ES" w:eastAsia="es-ES"/>
    </w:rPr>
  </w:style>
  <w:style w:type="paragraph" w:customStyle="1" w:styleId="xl124">
    <w:name w:val="xl124"/>
    <w:basedOn w:val="Normal"/>
    <w:rsid w:val="005052C3"/>
    <w:pPr>
      <w:pBdr>
        <w:bottom w:val="dotted" w:sz="4" w:space="0" w:color="BFBFBF"/>
        <w:right w:val="single" w:sz="8" w:space="0" w:color="FFFFFF"/>
      </w:pBdr>
      <w:shd w:val="clear" w:color="000000" w:fill="E8E8E8"/>
      <w:spacing w:before="100" w:beforeAutospacing="1" w:after="100" w:afterAutospacing="1"/>
      <w:jc w:val="center"/>
      <w:textAlignment w:val="center"/>
    </w:pPr>
    <w:rPr>
      <w:sz w:val="20"/>
      <w:szCs w:val="20"/>
      <w:lang w:val="es-ES" w:eastAsia="es-ES"/>
    </w:rPr>
  </w:style>
  <w:style w:type="paragraph" w:customStyle="1" w:styleId="xl125">
    <w:name w:val="xl125"/>
    <w:basedOn w:val="Normal"/>
    <w:rsid w:val="005052C3"/>
    <w:pPr>
      <w:pBdr>
        <w:bottom w:val="dotted" w:sz="4" w:space="0" w:color="BFBFBF"/>
      </w:pBdr>
      <w:shd w:val="clear" w:color="000000" w:fill="E8E8E8"/>
      <w:spacing w:before="100" w:beforeAutospacing="1" w:after="100" w:afterAutospacing="1"/>
      <w:jc w:val="center"/>
      <w:textAlignment w:val="center"/>
    </w:pPr>
    <w:rPr>
      <w:sz w:val="20"/>
      <w:szCs w:val="20"/>
      <w:lang w:val="es-ES" w:eastAsia="es-ES"/>
    </w:rPr>
  </w:style>
  <w:style w:type="paragraph" w:customStyle="1" w:styleId="xl126">
    <w:name w:val="xl126"/>
    <w:basedOn w:val="Normal"/>
    <w:rsid w:val="005052C3"/>
    <w:pPr>
      <w:pBdr>
        <w:bottom w:val="dotted" w:sz="4" w:space="0" w:color="BFBFBF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0"/>
      <w:szCs w:val="20"/>
      <w:lang w:val="es-ES" w:eastAsia="es-ES"/>
    </w:rPr>
  </w:style>
  <w:style w:type="paragraph" w:customStyle="1" w:styleId="xl127">
    <w:name w:val="xl127"/>
    <w:basedOn w:val="Normal"/>
    <w:rsid w:val="005052C3"/>
    <w:pPr>
      <w:pBdr>
        <w:left w:val="single" w:sz="8" w:space="0" w:color="FFFFFF"/>
        <w:bottom w:val="dotted" w:sz="4" w:space="0" w:color="BFBFBF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\Documents\Cap&#231;aler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A0F2A-0902-418B-B2BF-01A7DA24E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Capçalera</Template>
  <TotalTime>5</TotalTime>
  <Pages>1</Pages>
  <Words>131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Ajuntament</dc:creator>
  <cp:lastModifiedBy>usuari</cp:lastModifiedBy>
  <cp:revision>3</cp:revision>
  <cp:lastPrinted>2025-02-07T12:31:00Z</cp:lastPrinted>
  <dcterms:created xsi:type="dcterms:W3CDTF">2026-01-20T08:02:00Z</dcterms:created>
  <dcterms:modified xsi:type="dcterms:W3CDTF">2026-01-22T11:05:00Z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